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1281C" w14:textId="5DD3C6A5" w:rsidR="00E02B42" w:rsidRPr="00E02B42" w:rsidRDefault="00C7130B" w:rsidP="005349FD">
      <w:pPr>
        <w:pStyle w:val="Heading1"/>
        <w:framePr w:dropCap="drop" w:lines="2" w:h="469" w:hRule="exact" w:wrap="auto" w:hAnchor="page" w:x="4597" w:y="130"/>
        <w:spacing w:line="469" w:lineRule="exact"/>
        <w:rPr>
          <w:i/>
          <w:position w:val="-3"/>
          <w:sz w:val="55"/>
        </w:rPr>
      </w:pPr>
      <w:r>
        <w:rPr>
          <w:position w:val="-3"/>
          <w:sz w:val="55"/>
        </w:rPr>
        <w:t>MINUTES</w:t>
      </w:r>
    </w:p>
    <w:p w14:paraId="597D705C" w14:textId="77777777" w:rsidR="00BE0F21" w:rsidRDefault="00BE0F21" w:rsidP="005B0E8D">
      <w:pPr>
        <w:rPr>
          <w:rFonts w:cs="Times New Roman"/>
          <w:b/>
          <w:iCs/>
          <w:szCs w:val="24"/>
        </w:rPr>
      </w:pPr>
    </w:p>
    <w:p w14:paraId="57ACFCCE" w14:textId="77777777" w:rsidR="00BE0F21" w:rsidRDefault="00BE0F21" w:rsidP="005B0E8D">
      <w:pPr>
        <w:rPr>
          <w:rFonts w:cs="Times New Roman"/>
          <w:b/>
          <w:iCs/>
          <w:szCs w:val="24"/>
        </w:rPr>
      </w:pPr>
    </w:p>
    <w:p w14:paraId="073F3DA5" w14:textId="77777777" w:rsidR="00BE0F21" w:rsidRDefault="00BE0F21" w:rsidP="005B0E8D">
      <w:pPr>
        <w:rPr>
          <w:rFonts w:cs="Times New Roman"/>
          <w:b/>
          <w:iCs/>
          <w:szCs w:val="24"/>
        </w:rPr>
      </w:pPr>
    </w:p>
    <w:p w14:paraId="6AE0C98A" w14:textId="77777777" w:rsidR="00BE0F21" w:rsidRDefault="00BE0F21" w:rsidP="005B0E8D">
      <w:pPr>
        <w:rPr>
          <w:rFonts w:cs="Times New Roman"/>
          <w:b/>
          <w:iCs/>
          <w:szCs w:val="24"/>
        </w:rPr>
      </w:pPr>
    </w:p>
    <w:p w14:paraId="41832BCE" w14:textId="274965FA" w:rsidR="00BE0F21" w:rsidRDefault="00BE0F21" w:rsidP="00BE0F21">
      <w:pPr>
        <w:rPr>
          <w:rFonts w:cs="Times New Roman"/>
          <w:b/>
          <w:iCs/>
          <w:szCs w:val="24"/>
        </w:rPr>
      </w:pPr>
      <w:r>
        <w:rPr>
          <w:rFonts w:cs="Times New Roman"/>
          <w:b/>
          <w:iCs/>
          <w:szCs w:val="24"/>
        </w:rPr>
        <w:t>Before the meeting commenced the Chairman read out the following statement</w:t>
      </w:r>
      <w:r w:rsidR="00015D9A">
        <w:rPr>
          <w:rFonts w:cs="Times New Roman"/>
          <w:b/>
          <w:iCs/>
          <w:szCs w:val="24"/>
        </w:rPr>
        <w:t>:</w:t>
      </w:r>
    </w:p>
    <w:p w14:paraId="7BA84746" w14:textId="77777777" w:rsidR="00D2380D" w:rsidRDefault="00D2380D" w:rsidP="005B0E8D">
      <w:pPr>
        <w:rPr>
          <w:rFonts w:cs="Times New Roman"/>
          <w:bCs/>
          <w:iCs/>
          <w:szCs w:val="24"/>
        </w:rPr>
      </w:pPr>
      <w:r w:rsidRPr="00D2380D">
        <w:rPr>
          <w:rFonts w:eastAsia="Times New Roman" w:cs="Times New Roman"/>
          <w:color w:val="000000"/>
          <w:szCs w:val="24"/>
        </w:rPr>
        <w:t>North Weald Bassett Parish Council wishes to offer its condolences following the sad news that two people died in the fatal aircraft plane crash at Mill Lane in High Ongar on Tuesday, June 30. </w:t>
      </w:r>
      <w:r>
        <w:rPr>
          <w:rFonts w:cs="Times New Roman"/>
          <w:iCs/>
          <w:szCs w:val="24"/>
        </w:rPr>
        <w:t xml:space="preserve"> </w:t>
      </w:r>
      <w:r w:rsidR="00BE0F21" w:rsidRPr="00D2380D">
        <w:rPr>
          <w:rFonts w:cs="Times New Roman"/>
          <w:bCs/>
          <w:iCs/>
          <w:szCs w:val="24"/>
        </w:rPr>
        <w:t xml:space="preserve">We offer our sincerest condolences to the family and friends of those who died.  </w:t>
      </w:r>
    </w:p>
    <w:p w14:paraId="3A0E7476" w14:textId="77777777" w:rsidR="00D2380D" w:rsidRDefault="00D2380D" w:rsidP="005B0E8D">
      <w:pPr>
        <w:rPr>
          <w:rFonts w:cs="Times New Roman"/>
          <w:bCs/>
          <w:iCs/>
          <w:szCs w:val="24"/>
        </w:rPr>
      </w:pPr>
    </w:p>
    <w:p w14:paraId="309C528B" w14:textId="01C33D2C" w:rsidR="00BE0F21" w:rsidRPr="00D2380D" w:rsidRDefault="00BE0F21" w:rsidP="005B0E8D">
      <w:pPr>
        <w:rPr>
          <w:rFonts w:cs="Times New Roman"/>
          <w:iCs/>
          <w:szCs w:val="24"/>
        </w:rPr>
      </w:pPr>
      <w:r w:rsidRPr="00D2380D">
        <w:rPr>
          <w:rFonts w:cs="Times New Roman"/>
          <w:bCs/>
          <w:iCs/>
          <w:szCs w:val="24"/>
        </w:rPr>
        <w:t>The two-seater Cessna aircraft took off from North Weald Airfield which is in the centre of our Parish and crashed into a field off Mill Lane in High Ongar.</w:t>
      </w:r>
      <w:r w:rsidR="00436D2C" w:rsidRPr="00D2380D">
        <w:rPr>
          <w:rFonts w:cs="Times New Roman"/>
          <w:bCs/>
          <w:iCs/>
          <w:szCs w:val="24"/>
        </w:rPr>
        <w:t xml:space="preserve"> </w:t>
      </w:r>
      <w:r w:rsidRPr="00D2380D">
        <w:rPr>
          <w:rFonts w:cs="Times New Roman"/>
          <w:bCs/>
          <w:iCs/>
          <w:szCs w:val="24"/>
        </w:rPr>
        <w:t>Residents and those involved with flying at the airfield were shocked to hear of the incident.  The airfield is a place where people can go to enjoy leisure facilities and no one expected what we understand was meant to be a joyful event to end in this way.</w:t>
      </w:r>
    </w:p>
    <w:p w14:paraId="577A1DD4" w14:textId="77777777" w:rsidR="00015D9A" w:rsidRPr="00D2380D" w:rsidRDefault="00015D9A" w:rsidP="005B0E8D">
      <w:pPr>
        <w:rPr>
          <w:rFonts w:cs="Times New Roman"/>
          <w:bCs/>
          <w:iCs/>
          <w:szCs w:val="24"/>
        </w:rPr>
      </w:pPr>
    </w:p>
    <w:p w14:paraId="16B2E51C" w14:textId="47D956F9" w:rsidR="00015D9A" w:rsidRDefault="00015D9A" w:rsidP="005B0E8D">
      <w:pPr>
        <w:rPr>
          <w:rFonts w:cs="Times New Roman"/>
          <w:b/>
          <w:iCs/>
          <w:szCs w:val="24"/>
        </w:rPr>
      </w:pPr>
      <w:r w:rsidRPr="00D2380D">
        <w:rPr>
          <w:rFonts w:cs="Times New Roman"/>
          <w:bCs/>
          <w:iCs/>
          <w:szCs w:val="24"/>
        </w:rPr>
        <w:t>We as a community and a parish council would like to thank all the emergency services involved for their dedication and hard work and also pass on our deep and heartfelt condolences to the families of the two people who died.</w:t>
      </w:r>
    </w:p>
    <w:tbl>
      <w:tblPr>
        <w:tblW w:w="5000" w:type="pct"/>
        <w:tblCellMar>
          <w:left w:w="0" w:type="dxa"/>
          <w:right w:w="0" w:type="dxa"/>
        </w:tblCellMar>
        <w:tblLook w:val="04A0" w:firstRow="1" w:lastRow="0" w:firstColumn="1" w:lastColumn="0" w:noHBand="0" w:noVBand="1"/>
      </w:tblPr>
      <w:tblGrid>
        <w:gridCol w:w="10469"/>
      </w:tblGrid>
      <w:tr w:rsidR="00BE0F21" w:rsidRPr="00BE0F21" w14:paraId="5E8AF326" w14:textId="77777777">
        <w:tc>
          <w:tcPr>
            <w:tcW w:w="0" w:type="auto"/>
            <w:tcMar>
              <w:top w:w="135" w:type="dxa"/>
              <w:left w:w="0" w:type="dxa"/>
              <w:bottom w:w="0" w:type="dxa"/>
              <w:right w:w="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0469"/>
            </w:tblGrid>
            <w:tr w:rsidR="00BE0F21" w:rsidRPr="00BE0F21" w14:paraId="55B6EAF9" w14:textId="77777777">
              <w:trPr>
                <w:tblCellSpacing w:w="0" w:type="dxa"/>
              </w:trPr>
              <w:tc>
                <w:tcPr>
                  <w:tcW w:w="8985" w:type="dxa"/>
                  <w:hideMark/>
                </w:tcPr>
                <w:p w14:paraId="04769ECE" w14:textId="77777777" w:rsidR="00BE0F21" w:rsidRPr="00BE0F21" w:rsidRDefault="00BE0F21" w:rsidP="00BE0F21">
                  <w:pPr>
                    <w:jc w:val="left"/>
                    <w:rPr>
                      <w:rFonts w:eastAsia="Times New Roman" w:cs="Times New Roman"/>
                      <w:sz w:val="20"/>
                      <w:szCs w:val="20"/>
                      <w:lang w:eastAsia="en-GB"/>
                    </w:rPr>
                  </w:pPr>
                </w:p>
              </w:tc>
            </w:tr>
          </w:tbl>
          <w:p w14:paraId="65613DC1" w14:textId="77777777" w:rsidR="00BE0F21" w:rsidRPr="00BE0F21" w:rsidRDefault="00BE0F21" w:rsidP="00BE0F21">
            <w:pPr>
              <w:jc w:val="left"/>
              <w:rPr>
                <w:rFonts w:eastAsia="Times New Roman" w:cs="Times New Roman"/>
                <w:sz w:val="20"/>
                <w:szCs w:val="20"/>
                <w:lang w:eastAsia="en-GB"/>
              </w:rPr>
            </w:pPr>
          </w:p>
        </w:tc>
      </w:tr>
    </w:tbl>
    <w:p w14:paraId="2432C5F0" w14:textId="77777777" w:rsidR="002801C2" w:rsidRDefault="002801C2" w:rsidP="00015D9A">
      <w:pPr>
        <w:pStyle w:val="Header"/>
        <w:tabs>
          <w:tab w:val="clear" w:pos="4320"/>
          <w:tab w:val="clear" w:pos="8640"/>
          <w:tab w:val="left" w:pos="3378"/>
        </w:tabs>
        <w:rPr>
          <w:rFonts w:cs="Times New Roman"/>
          <w:b/>
          <w:bCs/>
          <w:szCs w:val="24"/>
        </w:rPr>
      </w:pPr>
    </w:p>
    <w:p w14:paraId="2CCDD303" w14:textId="40A9ACCC"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t>Parish Council meeting</w:t>
      </w:r>
    </w:p>
    <w:p w14:paraId="1BC21583" w14:textId="5CC616AD"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773CA2">
        <w:rPr>
          <w:rFonts w:cs="Times New Roman"/>
          <w:b/>
          <w:bCs/>
          <w:szCs w:val="24"/>
        </w:rPr>
        <w:t>6</w:t>
      </w:r>
      <w:r w:rsidR="00773CA2" w:rsidRPr="00773CA2">
        <w:rPr>
          <w:rFonts w:cs="Times New Roman"/>
          <w:b/>
          <w:bCs/>
          <w:szCs w:val="24"/>
          <w:vertAlign w:val="superscript"/>
        </w:rPr>
        <w:t>th</w:t>
      </w:r>
      <w:r w:rsidR="00773CA2">
        <w:rPr>
          <w:rFonts w:cs="Times New Roman"/>
          <w:b/>
          <w:bCs/>
          <w:szCs w:val="24"/>
        </w:rPr>
        <w:t xml:space="preserve"> July</w:t>
      </w:r>
      <w:r w:rsidR="00647468">
        <w:rPr>
          <w:rFonts w:cs="Times New Roman"/>
          <w:b/>
          <w:bCs/>
          <w:szCs w:val="24"/>
        </w:rPr>
        <w:t xml:space="preserve"> 2026,</w:t>
      </w:r>
      <w:r>
        <w:rPr>
          <w:rFonts w:cs="Times New Roman"/>
          <w:b/>
          <w:bCs/>
          <w:szCs w:val="24"/>
        </w:rPr>
        <w:t xml:space="preserve"> 7</w:t>
      </w:r>
      <w:r w:rsidR="00D55C69">
        <w:rPr>
          <w:rFonts w:cs="Times New Roman"/>
          <w:b/>
          <w:bCs/>
          <w:szCs w:val="24"/>
        </w:rPr>
        <w:t>.30</w:t>
      </w:r>
      <w:r>
        <w:rPr>
          <w:rFonts w:cs="Times New Roman"/>
          <w:b/>
          <w:bCs/>
          <w:szCs w:val="24"/>
        </w:rPr>
        <w:t>pm</w:t>
      </w:r>
    </w:p>
    <w:p w14:paraId="5A93D11A" w14:textId="58C6ABC9"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r>
      <w:r w:rsidR="003C400E">
        <w:rPr>
          <w:rFonts w:cs="Times New Roman"/>
          <w:b/>
          <w:bCs/>
          <w:szCs w:val="24"/>
        </w:rPr>
        <w:t>Thornwood Common Parish Hall, Weald Hall Lane, Thornwood</w:t>
      </w:r>
    </w:p>
    <w:p w14:paraId="448C0E27" w14:textId="77777777" w:rsidR="0096273B" w:rsidRDefault="0096273B" w:rsidP="00A70801">
      <w:pPr>
        <w:pStyle w:val="Header"/>
        <w:tabs>
          <w:tab w:val="clear" w:pos="4320"/>
          <w:tab w:val="clear" w:pos="8640"/>
          <w:tab w:val="left" w:pos="3378"/>
        </w:tabs>
        <w:ind w:left="720" w:hanging="720"/>
        <w:rPr>
          <w:rFonts w:cs="Times New Roman"/>
          <w:b/>
          <w:bCs/>
          <w:szCs w:val="24"/>
        </w:rPr>
      </w:pPr>
    </w:p>
    <w:p w14:paraId="333C9747" w14:textId="48B1D282" w:rsidR="00B84717" w:rsidRDefault="00A157B6" w:rsidP="00F60D5A">
      <w:pPr>
        <w:tabs>
          <w:tab w:val="left" w:pos="900"/>
          <w:tab w:val="right" w:pos="9173"/>
        </w:tabs>
        <w:ind w:left="1276" w:hanging="1276"/>
        <w:rPr>
          <w:bCs/>
          <w:szCs w:val="24"/>
        </w:rPr>
      </w:pPr>
      <w:r w:rsidRPr="00696E47">
        <w:rPr>
          <w:b/>
          <w:szCs w:val="24"/>
        </w:rPr>
        <w:t>PRESENT:</w:t>
      </w:r>
      <w:r>
        <w:rPr>
          <w:b/>
          <w:szCs w:val="24"/>
        </w:rPr>
        <w:t xml:space="preserve"> </w:t>
      </w:r>
      <w:r>
        <w:rPr>
          <w:b/>
          <w:szCs w:val="24"/>
        </w:rPr>
        <w:tab/>
      </w:r>
      <w:r w:rsidR="00F74DFC">
        <w:rPr>
          <w:b/>
          <w:szCs w:val="24"/>
        </w:rPr>
        <w:t>(</w:t>
      </w:r>
      <w:r w:rsidR="00857539">
        <w:rPr>
          <w:b/>
          <w:szCs w:val="24"/>
        </w:rPr>
        <w:t>9</w:t>
      </w:r>
      <w:r w:rsidR="00F60D5A" w:rsidRPr="00696E47">
        <w:rPr>
          <w:b/>
          <w:szCs w:val="24"/>
        </w:rPr>
        <w:t xml:space="preserve">)  </w:t>
      </w:r>
      <w:r w:rsidR="00F60D5A" w:rsidRPr="00696E47">
        <w:rPr>
          <w:bCs/>
          <w:szCs w:val="24"/>
        </w:rPr>
        <w:t xml:space="preserve">Cllr </w:t>
      </w:r>
      <w:r w:rsidR="00F60D5A">
        <w:rPr>
          <w:bCs/>
          <w:szCs w:val="24"/>
        </w:rPr>
        <w:t>Buckley (Chairman)</w:t>
      </w:r>
      <w:r w:rsidR="00F60D5A" w:rsidRPr="00696E47">
        <w:rPr>
          <w:bCs/>
          <w:szCs w:val="24"/>
        </w:rPr>
        <w:t>,</w:t>
      </w:r>
      <w:r w:rsidR="00773CA2">
        <w:rPr>
          <w:bCs/>
          <w:szCs w:val="24"/>
        </w:rPr>
        <w:t xml:space="preserve"> Cllr Mrs Hawkins,</w:t>
      </w:r>
      <w:r w:rsidR="00F60D5A" w:rsidRPr="00696E47">
        <w:rPr>
          <w:bCs/>
          <w:szCs w:val="24"/>
        </w:rPr>
        <w:t xml:space="preserve"> Cllr Clegg</w:t>
      </w:r>
      <w:r w:rsidR="00F60D5A">
        <w:rPr>
          <w:bCs/>
          <w:szCs w:val="24"/>
        </w:rPr>
        <w:t xml:space="preserve">, Cllr Blanks, </w:t>
      </w:r>
      <w:r w:rsidR="00EC5E14">
        <w:rPr>
          <w:bCs/>
          <w:szCs w:val="24"/>
        </w:rPr>
        <w:t>Cllr</w:t>
      </w:r>
      <w:r w:rsidR="00261263">
        <w:rPr>
          <w:bCs/>
          <w:szCs w:val="24"/>
        </w:rPr>
        <w:t xml:space="preserve"> Tyler</w:t>
      </w:r>
    </w:p>
    <w:p w14:paraId="4049C11E" w14:textId="5129B92D" w:rsidR="00F60D5A" w:rsidRPr="00B84717" w:rsidRDefault="00B84717" w:rsidP="00F60D5A">
      <w:pPr>
        <w:tabs>
          <w:tab w:val="left" w:pos="900"/>
          <w:tab w:val="right" w:pos="9173"/>
        </w:tabs>
        <w:ind w:left="1276" w:hanging="1276"/>
        <w:rPr>
          <w:bCs/>
          <w:szCs w:val="24"/>
        </w:rPr>
      </w:pPr>
      <w:r>
        <w:rPr>
          <w:b/>
          <w:szCs w:val="24"/>
        </w:rPr>
        <w:tab/>
      </w:r>
      <w:r>
        <w:rPr>
          <w:b/>
          <w:szCs w:val="24"/>
        </w:rPr>
        <w:tab/>
        <w:t xml:space="preserve">       </w:t>
      </w:r>
      <w:r w:rsidRPr="00B84717">
        <w:rPr>
          <w:bCs/>
          <w:szCs w:val="24"/>
        </w:rPr>
        <w:t>Cllr Spearman,</w:t>
      </w:r>
      <w:r w:rsidR="00EC5E14" w:rsidRPr="00B84717">
        <w:rPr>
          <w:bCs/>
          <w:szCs w:val="24"/>
        </w:rPr>
        <w:t xml:space="preserve"> </w:t>
      </w:r>
      <w:r>
        <w:rPr>
          <w:bCs/>
          <w:szCs w:val="24"/>
        </w:rPr>
        <w:t>Cllr Mrs Jackman</w:t>
      </w:r>
      <w:r w:rsidR="00773CA2">
        <w:rPr>
          <w:bCs/>
          <w:szCs w:val="24"/>
        </w:rPr>
        <w:t xml:space="preserve"> MBE</w:t>
      </w:r>
      <w:r w:rsidR="005938B9">
        <w:rPr>
          <w:bCs/>
          <w:szCs w:val="24"/>
        </w:rPr>
        <w:t xml:space="preserve">, </w:t>
      </w:r>
      <w:r w:rsidR="00857539">
        <w:rPr>
          <w:bCs/>
          <w:szCs w:val="24"/>
        </w:rPr>
        <w:t>Cllr Hind</w:t>
      </w:r>
      <w:r w:rsidR="00773CA2">
        <w:rPr>
          <w:bCs/>
          <w:szCs w:val="24"/>
        </w:rPr>
        <w:t>, Cllr Irvine*</w:t>
      </w:r>
    </w:p>
    <w:p w14:paraId="030225BB" w14:textId="0EA90EFD" w:rsidR="00773CA2" w:rsidRDefault="00773CA2" w:rsidP="00773CA2">
      <w:pPr>
        <w:tabs>
          <w:tab w:val="left" w:pos="900"/>
        </w:tabs>
        <w:jc w:val="right"/>
        <w:rPr>
          <w:i/>
          <w:iCs/>
          <w:szCs w:val="24"/>
        </w:rPr>
      </w:pPr>
      <w:r>
        <w:rPr>
          <w:bCs/>
          <w:i/>
          <w:szCs w:val="24"/>
        </w:rPr>
        <w:tab/>
      </w:r>
      <w:r>
        <w:rPr>
          <w:bCs/>
          <w:i/>
          <w:szCs w:val="24"/>
        </w:rPr>
        <w:tab/>
      </w:r>
      <w:r w:rsidR="00A157B6" w:rsidRPr="00A059BC">
        <w:rPr>
          <w:bCs/>
          <w:i/>
          <w:szCs w:val="24"/>
        </w:rPr>
        <w:t xml:space="preserve"> </w:t>
      </w:r>
      <w:r>
        <w:rPr>
          <w:i/>
          <w:iCs/>
          <w:szCs w:val="24"/>
        </w:rPr>
        <w:t>*for part of meeting</w:t>
      </w:r>
    </w:p>
    <w:p w14:paraId="189ED3FC" w14:textId="046E185B" w:rsidR="00A157B6" w:rsidRPr="00A059BC" w:rsidRDefault="00A157B6" w:rsidP="00773CA2">
      <w:pPr>
        <w:tabs>
          <w:tab w:val="left" w:pos="900"/>
          <w:tab w:val="right" w:pos="9173"/>
        </w:tabs>
        <w:ind w:left="1276" w:hanging="1276"/>
        <w:jc w:val="center"/>
        <w:rPr>
          <w:bCs/>
          <w:i/>
          <w:szCs w:val="24"/>
        </w:rPr>
      </w:pPr>
    </w:p>
    <w:p w14:paraId="203733E7" w14:textId="15C70957" w:rsidR="00A157B6" w:rsidRPr="00696E47" w:rsidRDefault="00A157B6" w:rsidP="00A157B6">
      <w:pPr>
        <w:ind w:left="1212"/>
        <w:rPr>
          <w:b/>
          <w:szCs w:val="24"/>
        </w:rPr>
      </w:pPr>
      <w:r w:rsidRPr="00696E47">
        <w:rPr>
          <w:b/>
          <w:i/>
          <w:szCs w:val="24"/>
        </w:rPr>
        <w:t xml:space="preserve">Officers in Attendance </w:t>
      </w:r>
      <w:r w:rsidRPr="00696E47">
        <w:rPr>
          <w:b/>
          <w:szCs w:val="24"/>
        </w:rPr>
        <w:t>(</w:t>
      </w:r>
      <w:r w:rsidR="00773CA2">
        <w:rPr>
          <w:b/>
          <w:szCs w:val="24"/>
        </w:rPr>
        <w:t>2</w:t>
      </w:r>
      <w:r w:rsidRPr="00696E47">
        <w:rPr>
          <w:b/>
          <w:szCs w:val="24"/>
        </w:rPr>
        <w:t>)</w:t>
      </w:r>
    </w:p>
    <w:p w14:paraId="1F1055A9" w14:textId="73279F5B" w:rsidR="00A157B6" w:rsidRDefault="00773CA2" w:rsidP="00A157B6">
      <w:pPr>
        <w:tabs>
          <w:tab w:val="left" w:pos="1276"/>
        </w:tabs>
        <w:rPr>
          <w:szCs w:val="24"/>
        </w:rPr>
      </w:pPr>
      <w:r>
        <w:rPr>
          <w:szCs w:val="24"/>
        </w:rPr>
        <w:tab/>
        <w:t>Susan De Luca – Clerk to the Council</w:t>
      </w:r>
    </w:p>
    <w:p w14:paraId="31A8FEC8" w14:textId="57685A74" w:rsidR="00773CA2" w:rsidRPr="00696E47" w:rsidRDefault="00773CA2" w:rsidP="00A157B6">
      <w:pPr>
        <w:tabs>
          <w:tab w:val="left" w:pos="1276"/>
        </w:tabs>
        <w:rPr>
          <w:szCs w:val="24"/>
        </w:rPr>
      </w:pPr>
      <w:r>
        <w:rPr>
          <w:szCs w:val="24"/>
        </w:rPr>
        <w:tab/>
        <w:t>Joanna Tyler – Senior Administrative Officer</w:t>
      </w:r>
    </w:p>
    <w:p w14:paraId="3C9DDDE5" w14:textId="77777777" w:rsidR="00D24D5F" w:rsidRPr="00696E47" w:rsidRDefault="00D24D5F" w:rsidP="00A157B6">
      <w:pPr>
        <w:tabs>
          <w:tab w:val="left" w:pos="900"/>
        </w:tabs>
        <w:jc w:val="right"/>
        <w:rPr>
          <w:i/>
          <w:iCs/>
          <w:szCs w:val="24"/>
        </w:rPr>
      </w:pPr>
    </w:p>
    <w:p w14:paraId="7D9DEED7" w14:textId="13FECBC8" w:rsidR="00A157B6" w:rsidRPr="00773CA2" w:rsidRDefault="00A157B6" w:rsidP="00A157B6">
      <w:pPr>
        <w:ind w:left="2835" w:hanging="2835"/>
        <w:rPr>
          <w:i/>
          <w:szCs w:val="24"/>
        </w:rPr>
      </w:pPr>
      <w:r w:rsidRPr="00696E47">
        <w:rPr>
          <w:b/>
          <w:bCs/>
          <w:iCs/>
          <w:szCs w:val="24"/>
        </w:rPr>
        <w:t>Members of the Public (</w:t>
      </w:r>
      <w:r w:rsidR="00773CA2">
        <w:rPr>
          <w:b/>
          <w:bCs/>
          <w:iCs/>
          <w:szCs w:val="24"/>
        </w:rPr>
        <w:t>11</w:t>
      </w:r>
      <w:r w:rsidRPr="00696E47">
        <w:rPr>
          <w:b/>
          <w:bCs/>
          <w:iCs/>
          <w:szCs w:val="24"/>
        </w:rPr>
        <w:t>)</w:t>
      </w:r>
      <w:r w:rsidR="00EC389B">
        <w:rPr>
          <w:b/>
          <w:bCs/>
          <w:iCs/>
          <w:szCs w:val="24"/>
        </w:rPr>
        <w:t xml:space="preserve"> </w:t>
      </w:r>
      <w:r w:rsidR="00261263" w:rsidRPr="00CA3A66">
        <w:rPr>
          <w:iCs/>
          <w:szCs w:val="24"/>
        </w:rPr>
        <w:t>– Inc EFDC Cllr</w:t>
      </w:r>
      <w:r w:rsidR="00773CA2">
        <w:rPr>
          <w:iCs/>
          <w:szCs w:val="24"/>
        </w:rPr>
        <w:t xml:space="preserve"> Gupta </w:t>
      </w:r>
      <w:r w:rsidR="005938B9">
        <w:rPr>
          <w:iCs/>
          <w:szCs w:val="24"/>
        </w:rPr>
        <w:t xml:space="preserve">and </w:t>
      </w:r>
      <w:r w:rsidR="00773CA2">
        <w:rPr>
          <w:iCs/>
          <w:szCs w:val="24"/>
        </w:rPr>
        <w:t>ECC Cllr Mrs McIvor*</w:t>
      </w:r>
      <w:r w:rsidR="00773CA2">
        <w:rPr>
          <w:iCs/>
          <w:szCs w:val="24"/>
        </w:rPr>
        <w:tab/>
        <w:t xml:space="preserve">         *</w:t>
      </w:r>
      <w:r w:rsidR="00773CA2">
        <w:rPr>
          <w:i/>
          <w:szCs w:val="24"/>
        </w:rPr>
        <w:t>for part of meeting</w:t>
      </w:r>
    </w:p>
    <w:p w14:paraId="2EE0B56D" w14:textId="77777777" w:rsidR="00A157B6" w:rsidRDefault="00A157B6" w:rsidP="00A157B6">
      <w:pPr>
        <w:rPr>
          <w:szCs w:val="24"/>
        </w:rPr>
      </w:pPr>
      <w:r w:rsidRPr="00696E47">
        <w:rPr>
          <w:b/>
          <w:szCs w:val="24"/>
        </w:rPr>
        <w:t xml:space="preserve">Members of the Press </w:t>
      </w:r>
      <w:r w:rsidRPr="00696E47">
        <w:rPr>
          <w:b/>
          <w:i/>
          <w:szCs w:val="24"/>
        </w:rPr>
        <w:t xml:space="preserve"> </w:t>
      </w:r>
      <w:r w:rsidRPr="00696E47">
        <w:rPr>
          <w:b/>
          <w:szCs w:val="24"/>
        </w:rPr>
        <w:t>(</w:t>
      </w:r>
      <w:r>
        <w:rPr>
          <w:b/>
          <w:szCs w:val="24"/>
        </w:rPr>
        <w:t>1</w:t>
      </w:r>
      <w:r w:rsidRPr="00696E47">
        <w:rPr>
          <w:b/>
          <w:szCs w:val="24"/>
        </w:rPr>
        <w:t>)</w:t>
      </w:r>
      <w:r w:rsidRPr="00696E47">
        <w:rPr>
          <w:szCs w:val="24"/>
        </w:rPr>
        <w:t xml:space="preserve"> </w:t>
      </w:r>
    </w:p>
    <w:p w14:paraId="4213025E" w14:textId="77777777" w:rsidR="00BE0F21" w:rsidRDefault="00BE0F21" w:rsidP="00A157B6">
      <w:pPr>
        <w:rPr>
          <w:szCs w:val="24"/>
        </w:rPr>
      </w:pPr>
    </w:p>
    <w:p w14:paraId="3145510C" w14:textId="48ADFF35" w:rsidR="008B274F" w:rsidRPr="00752BB1" w:rsidRDefault="008D6515" w:rsidP="0078287C">
      <w:pPr>
        <w:pStyle w:val="Heading2"/>
      </w:pPr>
      <w:r>
        <w:t>C26.</w:t>
      </w:r>
      <w:r w:rsidR="00773CA2">
        <w:t>052</w:t>
      </w:r>
      <w:r>
        <w:t xml:space="preserve"> </w:t>
      </w:r>
      <w:r w:rsidR="008B274F" w:rsidRPr="00752BB1">
        <w:t>APOLOGIES FOR ABSENCE</w:t>
      </w:r>
      <w:r w:rsidR="00A157B6">
        <w:t xml:space="preserve"> (</w:t>
      </w:r>
      <w:r w:rsidR="00E27A4D">
        <w:t>5</w:t>
      </w:r>
      <w:r w:rsidR="00A157B6">
        <w:t>)</w:t>
      </w:r>
    </w:p>
    <w:p w14:paraId="08B69E5B" w14:textId="77777777" w:rsidR="00E27A4D" w:rsidRDefault="0078287C" w:rsidP="003C400E">
      <w:pPr>
        <w:pStyle w:val="Header"/>
        <w:tabs>
          <w:tab w:val="clear" w:pos="4320"/>
          <w:tab w:val="clear" w:pos="8640"/>
        </w:tabs>
        <w:rPr>
          <w:bCs/>
          <w:szCs w:val="24"/>
        </w:rPr>
      </w:pPr>
      <w:r w:rsidRPr="00696E47">
        <w:rPr>
          <w:bCs/>
          <w:szCs w:val="24"/>
        </w:rPr>
        <w:t xml:space="preserve">Apologies </w:t>
      </w:r>
      <w:r>
        <w:rPr>
          <w:bCs/>
          <w:szCs w:val="24"/>
        </w:rPr>
        <w:t xml:space="preserve">received </w:t>
      </w:r>
      <w:r w:rsidR="00052A9F">
        <w:rPr>
          <w:bCs/>
          <w:szCs w:val="24"/>
        </w:rPr>
        <w:t xml:space="preserve">and accepted </w:t>
      </w:r>
      <w:r w:rsidR="004A022C">
        <w:rPr>
          <w:bCs/>
          <w:szCs w:val="24"/>
        </w:rPr>
        <w:t xml:space="preserve">from </w:t>
      </w:r>
      <w:r w:rsidR="00B84717">
        <w:rPr>
          <w:bCs/>
          <w:szCs w:val="24"/>
        </w:rPr>
        <w:t>Cllr Ms Wood, Cllr Kinnear</w:t>
      </w:r>
      <w:r w:rsidR="004A022C">
        <w:rPr>
          <w:bCs/>
          <w:szCs w:val="24"/>
        </w:rPr>
        <w:t xml:space="preserve">, </w:t>
      </w:r>
      <w:r w:rsidR="00584BB0">
        <w:rPr>
          <w:bCs/>
          <w:szCs w:val="24"/>
        </w:rPr>
        <w:t>Cllr</w:t>
      </w:r>
      <w:r w:rsidR="00773CA2">
        <w:rPr>
          <w:bCs/>
          <w:szCs w:val="24"/>
        </w:rPr>
        <w:t xml:space="preserve"> </w:t>
      </w:r>
      <w:r w:rsidR="00052A9F">
        <w:rPr>
          <w:bCs/>
          <w:szCs w:val="24"/>
        </w:rPr>
        <w:t>Lambert</w:t>
      </w:r>
      <w:r w:rsidR="003C400E">
        <w:rPr>
          <w:bCs/>
          <w:szCs w:val="24"/>
        </w:rPr>
        <w:t xml:space="preserve">, </w:t>
      </w:r>
      <w:r w:rsidR="00E27A4D">
        <w:rPr>
          <w:bCs/>
          <w:szCs w:val="24"/>
        </w:rPr>
        <w:t xml:space="preserve">Cllr Mrs Etherington*, </w:t>
      </w:r>
    </w:p>
    <w:p w14:paraId="3D980D94" w14:textId="1BD6563A" w:rsidR="00524129" w:rsidRPr="00E27A4D" w:rsidRDefault="00E27A4D" w:rsidP="003C400E">
      <w:pPr>
        <w:pStyle w:val="Header"/>
        <w:tabs>
          <w:tab w:val="clear" w:pos="4320"/>
          <w:tab w:val="clear" w:pos="8640"/>
        </w:tabs>
        <w:rPr>
          <w:rFonts w:cs="Times New Roman"/>
          <w:i/>
          <w:iCs/>
          <w:szCs w:val="24"/>
        </w:rPr>
      </w:pPr>
      <w:r>
        <w:rPr>
          <w:bCs/>
          <w:szCs w:val="24"/>
        </w:rPr>
        <w:t>Cllr Stroud*</w:t>
      </w:r>
      <w:r>
        <w:rPr>
          <w:bCs/>
          <w:szCs w:val="24"/>
        </w:rPr>
        <w:tab/>
      </w:r>
      <w:r>
        <w:rPr>
          <w:bCs/>
          <w:szCs w:val="24"/>
        </w:rPr>
        <w:tab/>
      </w:r>
      <w:r>
        <w:rPr>
          <w:bCs/>
          <w:szCs w:val="24"/>
        </w:rPr>
        <w:tab/>
      </w:r>
      <w:r>
        <w:rPr>
          <w:bCs/>
          <w:szCs w:val="24"/>
        </w:rPr>
        <w:tab/>
      </w:r>
      <w:r>
        <w:rPr>
          <w:bCs/>
          <w:szCs w:val="24"/>
        </w:rPr>
        <w:tab/>
        <w:t xml:space="preserve">         *</w:t>
      </w:r>
      <w:r>
        <w:rPr>
          <w:bCs/>
          <w:i/>
          <w:iCs/>
          <w:szCs w:val="24"/>
        </w:rPr>
        <w:t>Apologies received too late to be reported at the meeting</w:t>
      </w:r>
    </w:p>
    <w:p w14:paraId="0E7075D1" w14:textId="77777777" w:rsidR="008D6515" w:rsidRDefault="008D6515" w:rsidP="002C7E61">
      <w:pPr>
        <w:pStyle w:val="Heading2"/>
      </w:pPr>
    </w:p>
    <w:p w14:paraId="29A0E128" w14:textId="66485EEB" w:rsidR="00A009A3" w:rsidRPr="00696E47" w:rsidRDefault="00A009A3" w:rsidP="002C7E61">
      <w:pPr>
        <w:pStyle w:val="Heading2"/>
      </w:pPr>
      <w:r w:rsidRPr="00696E47">
        <w:t>C2</w:t>
      </w:r>
      <w:r w:rsidR="004A022C">
        <w:t>6</w:t>
      </w:r>
      <w:r>
        <w:t>.</w:t>
      </w:r>
      <w:r w:rsidR="004A022C">
        <w:t>0</w:t>
      </w:r>
      <w:r w:rsidR="00773CA2">
        <w:t>53</w:t>
      </w:r>
      <w:r w:rsidRPr="00696E47">
        <w:t xml:space="preserve"> OTHER ABSENCES (</w:t>
      </w:r>
      <w:r w:rsidR="00E27A4D">
        <w:t>1</w:t>
      </w:r>
      <w:r w:rsidRPr="00696E47">
        <w:t>)</w:t>
      </w:r>
      <w:r w:rsidRPr="00696E47">
        <w:tab/>
      </w:r>
    </w:p>
    <w:p w14:paraId="0B9656DC" w14:textId="6E9483F6" w:rsidR="004A022C" w:rsidRPr="00773CA2" w:rsidRDefault="003C400E" w:rsidP="00773CA2">
      <w:pPr>
        <w:tabs>
          <w:tab w:val="left" w:pos="900"/>
        </w:tabs>
        <w:rPr>
          <w:bCs/>
          <w:szCs w:val="24"/>
        </w:rPr>
      </w:pPr>
      <w:r>
        <w:rPr>
          <w:bCs/>
          <w:szCs w:val="24"/>
        </w:rPr>
        <w:t>Cllr Born</w:t>
      </w:r>
    </w:p>
    <w:p w14:paraId="0E85D0D0" w14:textId="77777777" w:rsidR="00A009A3" w:rsidRPr="00696E47" w:rsidRDefault="00A009A3" w:rsidP="00A009A3">
      <w:pPr>
        <w:rPr>
          <w:bCs/>
          <w:szCs w:val="24"/>
        </w:rPr>
      </w:pPr>
    </w:p>
    <w:p w14:paraId="3EA86BE4" w14:textId="540286C4" w:rsidR="00A009A3" w:rsidRPr="00696E47" w:rsidRDefault="00A009A3" w:rsidP="002C7E61">
      <w:pPr>
        <w:pStyle w:val="Heading2"/>
      </w:pPr>
      <w:r w:rsidRPr="00696E47">
        <w:t>C2</w:t>
      </w:r>
      <w:r w:rsidR="00F3717B">
        <w:t>6</w:t>
      </w:r>
      <w:r>
        <w:t>.</w:t>
      </w:r>
      <w:r w:rsidR="00F3717B">
        <w:t>0</w:t>
      </w:r>
      <w:r w:rsidR="00773CA2">
        <w:t>54</w:t>
      </w:r>
      <w:r w:rsidRPr="00696E47">
        <w:t xml:space="preserve"> MINUTES</w:t>
      </w:r>
    </w:p>
    <w:p w14:paraId="1B4879BD" w14:textId="75C3A11E" w:rsidR="00A009A3" w:rsidRDefault="00773CA2" w:rsidP="00A009A3">
      <w:pPr>
        <w:tabs>
          <w:tab w:val="left" w:pos="900"/>
        </w:tabs>
        <w:rPr>
          <w:bCs/>
          <w:szCs w:val="24"/>
        </w:rPr>
      </w:pPr>
      <w:r>
        <w:rPr>
          <w:bCs/>
          <w:szCs w:val="24"/>
        </w:rPr>
        <w:t xml:space="preserve">Councillors </w:t>
      </w:r>
      <w:r>
        <w:rPr>
          <w:b/>
          <w:i/>
          <w:iCs/>
          <w:szCs w:val="24"/>
        </w:rPr>
        <w:t xml:space="preserve">AGREED </w:t>
      </w:r>
      <w:r>
        <w:rPr>
          <w:bCs/>
          <w:szCs w:val="24"/>
        </w:rPr>
        <w:t>the Minutes of the Meeting of the Parish Council held on 1</w:t>
      </w:r>
      <w:r w:rsidRPr="00773CA2">
        <w:rPr>
          <w:bCs/>
          <w:szCs w:val="24"/>
          <w:vertAlign w:val="superscript"/>
        </w:rPr>
        <w:t>st</w:t>
      </w:r>
      <w:r>
        <w:rPr>
          <w:bCs/>
          <w:szCs w:val="24"/>
        </w:rPr>
        <w:t xml:space="preserve"> June 2026.</w:t>
      </w:r>
    </w:p>
    <w:p w14:paraId="099D2726" w14:textId="161EC910" w:rsidR="00773CA2" w:rsidRDefault="00773CA2" w:rsidP="00A009A3">
      <w:pPr>
        <w:tabs>
          <w:tab w:val="left" w:pos="900"/>
        </w:tabs>
        <w:rPr>
          <w:bCs/>
          <w:szCs w:val="24"/>
        </w:rPr>
      </w:pPr>
      <w:r>
        <w:rPr>
          <w:bCs/>
          <w:szCs w:val="24"/>
        </w:rPr>
        <w:t xml:space="preserve">Councillors </w:t>
      </w:r>
      <w:r>
        <w:rPr>
          <w:b/>
          <w:i/>
          <w:iCs/>
          <w:szCs w:val="24"/>
        </w:rPr>
        <w:t xml:space="preserve">RATIFIED </w:t>
      </w:r>
      <w:r>
        <w:rPr>
          <w:bCs/>
          <w:szCs w:val="24"/>
        </w:rPr>
        <w:t>the decisions made at the meeting of the Environment and Open Spaces Committee held on 15</w:t>
      </w:r>
      <w:r w:rsidRPr="00773CA2">
        <w:rPr>
          <w:bCs/>
          <w:szCs w:val="24"/>
          <w:vertAlign w:val="superscript"/>
        </w:rPr>
        <w:t>th</w:t>
      </w:r>
      <w:r>
        <w:rPr>
          <w:bCs/>
          <w:szCs w:val="24"/>
        </w:rPr>
        <w:t xml:space="preserve"> June</w:t>
      </w:r>
      <w:r w:rsidR="00C82B87">
        <w:rPr>
          <w:bCs/>
          <w:szCs w:val="24"/>
        </w:rPr>
        <w:t>.</w:t>
      </w:r>
    </w:p>
    <w:p w14:paraId="3FB7CD94" w14:textId="77777777" w:rsidR="00C82B87" w:rsidRPr="00773CA2" w:rsidRDefault="00C82B87" w:rsidP="00A009A3">
      <w:pPr>
        <w:tabs>
          <w:tab w:val="left" w:pos="900"/>
        </w:tabs>
        <w:rPr>
          <w:bCs/>
          <w:szCs w:val="24"/>
        </w:rPr>
      </w:pPr>
    </w:p>
    <w:p w14:paraId="0FD99C6F" w14:textId="65079414" w:rsidR="00DC46CA" w:rsidRDefault="00DC46CA" w:rsidP="00C82B87">
      <w:pPr>
        <w:rPr>
          <w:b/>
          <w:bCs/>
          <w:szCs w:val="24"/>
        </w:rPr>
      </w:pPr>
      <w:r>
        <w:rPr>
          <w:b/>
          <w:bCs/>
          <w:szCs w:val="24"/>
        </w:rPr>
        <w:t>C26.</w:t>
      </w:r>
      <w:r w:rsidR="00C82B87">
        <w:rPr>
          <w:b/>
          <w:bCs/>
          <w:szCs w:val="24"/>
        </w:rPr>
        <w:t>055 DECLARATIONS OF INTEREST</w:t>
      </w:r>
    </w:p>
    <w:p w14:paraId="2F5EF1BD" w14:textId="20AE37BB" w:rsidR="00C82B87" w:rsidRPr="00C82B87" w:rsidRDefault="00C82B87" w:rsidP="00C82B87">
      <w:pPr>
        <w:rPr>
          <w:i/>
          <w:szCs w:val="24"/>
        </w:rPr>
      </w:pPr>
      <w:r>
        <w:rPr>
          <w:szCs w:val="24"/>
        </w:rPr>
        <w:t>None.</w:t>
      </w:r>
    </w:p>
    <w:p w14:paraId="51EDB8CD" w14:textId="77777777" w:rsidR="00DC46CA" w:rsidRDefault="00DC46CA" w:rsidP="00A009A3">
      <w:pPr>
        <w:tabs>
          <w:tab w:val="left" w:pos="900"/>
        </w:tabs>
        <w:rPr>
          <w:bCs/>
          <w:szCs w:val="24"/>
        </w:rPr>
      </w:pPr>
    </w:p>
    <w:p w14:paraId="2BD60634" w14:textId="0E0CBA26" w:rsidR="00F3717B" w:rsidRPr="00696E47" w:rsidRDefault="00F3717B" w:rsidP="00F3717B">
      <w:pPr>
        <w:pStyle w:val="Heading2"/>
      </w:pPr>
      <w:r w:rsidRPr="00696E47">
        <w:t>C2</w:t>
      </w:r>
      <w:r>
        <w:t>6.</w:t>
      </w:r>
      <w:r w:rsidR="00C82B87">
        <w:t>056  QUESTIONS FROM MEMBERS OF THE PUBLIC</w:t>
      </w:r>
    </w:p>
    <w:p w14:paraId="4CB8D0DB" w14:textId="0F39F57E" w:rsidR="00F3717B" w:rsidRDefault="00E27A4D" w:rsidP="00F3717B">
      <w:r>
        <w:t xml:space="preserve">The Chairman </w:t>
      </w:r>
      <w:r w:rsidR="00664747">
        <w:t>advised members of the public that they had a maximum of 3 minutes to ask a question.</w:t>
      </w:r>
    </w:p>
    <w:p w14:paraId="3DE9D2AA" w14:textId="4F5543E9" w:rsidR="00664747" w:rsidRDefault="00664747" w:rsidP="00F3717B">
      <w:r>
        <w:t>A member of the public raised a question regarding the boundary fencing a</w:t>
      </w:r>
      <w:r w:rsidR="00643764">
        <w:t xml:space="preserve">t </w:t>
      </w:r>
      <w:r>
        <w:t>Thornwood Nature Reserve.  The resident stated that they had recently visited the area and notice</w:t>
      </w:r>
      <w:r w:rsidR="00643764">
        <w:t>d</w:t>
      </w:r>
      <w:r>
        <w:t xml:space="preserve"> that the boundary area had changed.  The resident wanted to know if this had been agreed or if this was something that the property developers had done.  </w:t>
      </w:r>
      <w:r w:rsidR="00011B25">
        <w:t xml:space="preserve">The Clerk advised that the </w:t>
      </w:r>
      <w:r w:rsidR="00643764">
        <w:t xml:space="preserve">RFO </w:t>
      </w:r>
      <w:r w:rsidR="00011B25">
        <w:t xml:space="preserve">had recently walked the boundary with the original map.  The </w:t>
      </w:r>
      <w:r w:rsidR="00BC360A">
        <w:t>RF</w:t>
      </w:r>
      <w:r w:rsidR="00011B25">
        <w:t xml:space="preserve">O </w:t>
      </w:r>
      <w:r w:rsidR="00643764">
        <w:t xml:space="preserve">had </w:t>
      </w:r>
      <w:r w:rsidR="00011B25">
        <w:t xml:space="preserve">found that there </w:t>
      </w:r>
      <w:r w:rsidR="00643764">
        <w:t>were</w:t>
      </w:r>
      <w:r w:rsidR="00BC360A">
        <w:t xml:space="preserve"> </w:t>
      </w:r>
      <w:r w:rsidR="00011B25">
        <w:t>a couple of areas where the boundary ha</w:t>
      </w:r>
      <w:r w:rsidR="00643764">
        <w:t>d</w:t>
      </w:r>
      <w:r w:rsidR="00011B25">
        <w:t xml:space="preserve"> changed and </w:t>
      </w:r>
      <w:r w:rsidR="00643764">
        <w:t xml:space="preserve">subsequently </w:t>
      </w:r>
      <w:r w:rsidR="00011B25">
        <w:t xml:space="preserve">informed the developer that they have to put the boundary back </w:t>
      </w:r>
      <w:r w:rsidR="00643764">
        <w:t>to its original setting</w:t>
      </w:r>
      <w:r w:rsidR="00011B25">
        <w:t xml:space="preserve">.  The developer is aware that if they want to put up a new fence it </w:t>
      </w:r>
      <w:r w:rsidR="00643764">
        <w:t>must</w:t>
      </w:r>
      <w:r w:rsidR="00011B25">
        <w:t xml:space="preserve"> go inside the original boundary fencing.  The resident asked if there was a period of time that </w:t>
      </w:r>
      <w:r w:rsidR="00D2380D">
        <w:t xml:space="preserve">the developers have to do that.  The Clerk advised that we have not given them a period of time and </w:t>
      </w:r>
      <w:r w:rsidR="000D259C">
        <w:t xml:space="preserve">said that the RFO only went over to the nature reserve two weeks ago.  The resident asked if this is something that could be going on for months or years.  The Clerk said that she had no idea as we only received the email from the developers two weeks ago, which resulted in the RFO’s visit, as they had asked if the Parish Council would like a new boundary fence.  The resident asked do the council have a period of time legally, if they encroach on the area.  The Clerk stated seven years and said that she could assure the resident that it will not take seven years to put back.  Following further discussion, the Clerk stated that we will not allow the developers to change where that boundary fence is and reiterated that the boundary fence will go back exactly to the place where it should be.  </w:t>
      </w:r>
    </w:p>
    <w:p w14:paraId="6A53CC6B" w14:textId="77777777" w:rsidR="00F3717B" w:rsidRDefault="00F3717B" w:rsidP="00A009A3">
      <w:pPr>
        <w:tabs>
          <w:tab w:val="left" w:pos="900"/>
        </w:tabs>
        <w:rPr>
          <w:bCs/>
          <w:szCs w:val="24"/>
        </w:rPr>
      </w:pPr>
    </w:p>
    <w:p w14:paraId="790A49B4" w14:textId="1D3AE590" w:rsidR="00A009A3" w:rsidRPr="00401441" w:rsidRDefault="00A009A3" w:rsidP="002C7E61">
      <w:pPr>
        <w:pStyle w:val="Heading2"/>
        <w:rPr>
          <w:rFonts w:cs="Times New Roman"/>
          <w:szCs w:val="24"/>
        </w:rPr>
      </w:pPr>
      <w:r w:rsidRPr="00401441">
        <w:rPr>
          <w:rFonts w:cs="Times New Roman"/>
          <w:szCs w:val="24"/>
        </w:rPr>
        <w:t>C2</w:t>
      </w:r>
      <w:r w:rsidR="00CB23C5">
        <w:rPr>
          <w:rFonts w:cs="Times New Roman"/>
          <w:szCs w:val="24"/>
        </w:rPr>
        <w:t>6</w:t>
      </w:r>
      <w:r w:rsidRPr="00401441">
        <w:rPr>
          <w:rFonts w:cs="Times New Roman"/>
          <w:szCs w:val="24"/>
        </w:rPr>
        <w:t>.</w:t>
      </w:r>
      <w:r w:rsidR="00CB23C5">
        <w:rPr>
          <w:rFonts w:cs="Times New Roman"/>
          <w:szCs w:val="24"/>
        </w:rPr>
        <w:t>0</w:t>
      </w:r>
      <w:r w:rsidR="00E27A4D">
        <w:rPr>
          <w:rFonts w:cs="Times New Roman"/>
          <w:szCs w:val="24"/>
        </w:rPr>
        <w:t>57</w:t>
      </w:r>
      <w:r w:rsidRPr="00401441">
        <w:rPr>
          <w:rFonts w:cs="Times New Roman"/>
          <w:szCs w:val="24"/>
        </w:rPr>
        <w:t xml:space="preserve"> REPORT OF THE CLERK</w:t>
      </w:r>
    </w:p>
    <w:p w14:paraId="1ABA69B1" w14:textId="77777777" w:rsidR="00A009A3" w:rsidRPr="00401441" w:rsidRDefault="00A009A3" w:rsidP="002C7E61">
      <w:pPr>
        <w:rPr>
          <w:rFonts w:cs="Times New Roman"/>
          <w:szCs w:val="24"/>
        </w:rPr>
      </w:pPr>
      <w:r w:rsidRPr="00401441">
        <w:rPr>
          <w:rFonts w:cs="Times New Roman"/>
          <w:szCs w:val="24"/>
        </w:rPr>
        <w:t>The Clerk provided an update on current matters, which included:</w:t>
      </w:r>
    </w:p>
    <w:p w14:paraId="1CC91B3E" w14:textId="77777777" w:rsidR="003860EB" w:rsidRPr="00401441" w:rsidRDefault="003860EB" w:rsidP="002C7E61">
      <w:pPr>
        <w:rPr>
          <w:rFonts w:cs="Times New Roman"/>
          <w:szCs w:val="24"/>
        </w:rPr>
      </w:pPr>
    </w:p>
    <w:p w14:paraId="41326BF7" w14:textId="73E2324F" w:rsidR="002063D0" w:rsidRPr="00B81783" w:rsidRDefault="002063D0" w:rsidP="002063D0">
      <w:pPr>
        <w:pStyle w:val="ListParagraph"/>
        <w:numPr>
          <w:ilvl w:val="0"/>
          <w:numId w:val="4"/>
        </w:numPr>
        <w:ind w:left="426"/>
        <w:rPr>
          <w:szCs w:val="24"/>
        </w:rPr>
      </w:pPr>
      <w:r w:rsidRPr="00B81783">
        <w:rPr>
          <w:szCs w:val="24"/>
        </w:rPr>
        <w:t>Various planning matters</w:t>
      </w:r>
      <w:r w:rsidR="006F7875">
        <w:rPr>
          <w:szCs w:val="24"/>
        </w:rPr>
        <w:t>.  Members noted that the Clerk had been in attendance at two EFDC Planning Meetings.</w:t>
      </w:r>
    </w:p>
    <w:p w14:paraId="4664B860" w14:textId="6ACD4310" w:rsidR="002063D0" w:rsidRPr="00B81783" w:rsidRDefault="002063D0" w:rsidP="002063D0">
      <w:pPr>
        <w:pStyle w:val="ListParagraph"/>
        <w:numPr>
          <w:ilvl w:val="0"/>
          <w:numId w:val="4"/>
        </w:numPr>
        <w:ind w:left="426"/>
        <w:rPr>
          <w:szCs w:val="24"/>
        </w:rPr>
      </w:pPr>
      <w:r w:rsidRPr="00B81783">
        <w:rPr>
          <w:szCs w:val="24"/>
        </w:rPr>
        <w:t>Various cemetery matters</w:t>
      </w:r>
      <w:r w:rsidR="006F7875">
        <w:rPr>
          <w:szCs w:val="24"/>
        </w:rPr>
        <w:t>.</w:t>
      </w:r>
      <w:r>
        <w:rPr>
          <w:szCs w:val="24"/>
        </w:rPr>
        <w:t xml:space="preserve"> </w:t>
      </w:r>
    </w:p>
    <w:p w14:paraId="65AB3BA1" w14:textId="5B05F39B" w:rsidR="002063D0" w:rsidRPr="0036380F" w:rsidRDefault="002063D0" w:rsidP="002063D0">
      <w:pPr>
        <w:pStyle w:val="ListParagraph"/>
        <w:numPr>
          <w:ilvl w:val="0"/>
          <w:numId w:val="4"/>
        </w:numPr>
        <w:ind w:left="426"/>
        <w:rPr>
          <w:szCs w:val="24"/>
        </w:rPr>
      </w:pPr>
      <w:r>
        <w:rPr>
          <w:szCs w:val="24"/>
        </w:rPr>
        <w:t>Neighbourhood Pla</w:t>
      </w:r>
      <w:r w:rsidR="006F7875">
        <w:rPr>
          <w:szCs w:val="24"/>
        </w:rPr>
        <w:t xml:space="preserve">n.  Members noted that a Meeting of the Working Group was currently being arranged and that the </w:t>
      </w:r>
      <w:r w:rsidR="00643764">
        <w:rPr>
          <w:szCs w:val="24"/>
        </w:rPr>
        <w:t>R</w:t>
      </w:r>
      <w:r w:rsidR="006F7875">
        <w:rPr>
          <w:szCs w:val="24"/>
        </w:rPr>
        <w:t>FO had sent a request for 5 councillors to attend a meeting to go through the responses and consider recommendations.</w:t>
      </w:r>
    </w:p>
    <w:p w14:paraId="751B6F18" w14:textId="472636DA" w:rsidR="002063D0" w:rsidRDefault="00D1497E" w:rsidP="002063D0">
      <w:pPr>
        <w:pStyle w:val="ListParagraph"/>
        <w:numPr>
          <w:ilvl w:val="0"/>
          <w:numId w:val="4"/>
        </w:numPr>
        <w:ind w:left="426"/>
        <w:rPr>
          <w:szCs w:val="24"/>
        </w:rPr>
      </w:pPr>
      <w:r>
        <w:rPr>
          <w:szCs w:val="24"/>
        </w:rPr>
        <w:t>Reporting of various fly tipping and pothole issues, drainage issues, overgrown hedges.</w:t>
      </w:r>
    </w:p>
    <w:p w14:paraId="3881E33B" w14:textId="61CC49CE" w:rsidR="002063D0" w:rsidRDefault="00D1497E" w:rsidP="002063D0">
      <w:pPr>
        <w:pStyle w:val="ListParagraph"/>
        <w:numPr>
          <w:ilvl w:val="0"/>
          <w:numId w:val="4"/>
        </w:numPr>
        <w:ind w:left="426"/>
        <w:rPr>
          <w:szCs w:val="24"/>
        </w:rPr>
      </w:pPr>
      <w:r>
        <w:rPr>
          <w:szCs w:val="24"/>
        </w:rPr>
        <w:t>Annual External Audit</w:t>
      </w:r>
    </w:p>
    <w:p w14:paraId="69F71D7B" w14:textId="2D6F2DBB" w:rsidR="002063D0" w:rsidRDefault="00D1497E" w:rsidP="002063D0">
      <w:pPr>
        <w:pStyle w:val="ListParagraph"/>
        <w:numPr>
          <w:ilvl w:val="0"/>
          <w:numId w:val="4"/>
        </w:numPr>
        <w:ind w:left="426"/>
        <w:rPr>
          <w:szCs w:val="24"/>
        </w:rPr>
      </w:pPr>
      <w:r>
        <w:rPr>
          <w:szCs w:val="24"/>
        </w:rPr>
        <w:t xml:space="preserve">Defibrillators.  Members noted that the cabinet at Hastingwood was </w:t>
      </w:r>
      <w:r w:rsidR="00643764">
        <w:rPr>
          <w:szCs w:val="24"/>
        </w:rPr>
        <w:t xml:space="preserve">recently </w:t>
      </w:r>
      <w:r>
        <w:rPr>
          <w:szCs w:val="24"/>
        </w:rPr>
        <w:t>deployed and used to save a life.</w:t>
      </w:r>
    </w:p>
    <w:p w14:paraId="4832E9B9" w14:textId="6F4D4942" w:rsidR="002063D0" w:rsidRDefault="00D1497E" w:rsidP="002063D0">
      <w:pPr>
        <w:pStyle w:val="ListParagraph"/>
        <w:numPr>
          <w:ilvl w:val="0"/>
          <w:numId w:val="4"/>
        </w:numPr>
        <w:ind w:left="426"/>
        <w:rPr>
          <w:szCs w:val="24"/>
        </w:rPr>
      </w:pPr>
      <w:r>
        <w:rPr>
          <w:szCs w:val="24"/>
        </w:rPr>
        <w:t>Parish Hall at Thornwood – managing bookings and arranging annual services.</w:t>
      </w:r>
    </w:p>
    <w:p w14:paraId="43DE2D30" w14:textId="104E9AEA" w:rsidR="00401441" w:rsidRDefault="00D1497E" w:rsidP="002C7E61">
      <w:pPr>
        <w:rPr>
          <w:rFonts w:cs="Times New Roman"/>
          <w:szCs w:val="24"/>
        </w:rPr>
      </w:pPr>
      <w:r>
        <w:rPr>
          <w:rFonts w:cs="Times New Roman"/>
          <w:szCs w:val="24"/>
        </w:rPr>
        <w:t xml:space="preserve"> h)   Play Park and Weald Common</w:t>
      </w:r>
    </w:p>
    <w:p w14:paraId="4D8A69C3" w14:textId="77777777" w:rsidR="00D1497E" w:rsidRPr="00401441" w:rsidRDefault="00D1497E" w:rsidP="002C7E61">
      <w:pPr>
        <w:rPr>
          <w:rFonts w:cs="Times New Roman"/>
          <w:szCs w:val="24"/>
        </w:rPr>
      </w:pPr>
    </w:p>
    <w:p w14:paraId="2619A33B" w14:textId="1460C474" w:rsidR="00A009A3" w:rsidRPr="000C7401" w:rsidRDefault="00A009A3" w:rsidP="002C7E61">
      <w:pPr>
        <w:pStyle w:val="Heading2"/>
      </w:pPr>
      <w:r w:rsidRPr="000C7401">
        <w:t>C2</w:t>
      </w:r>
      <w:r w:rsidR="00A22E88">
        <w:t>6.0</w:t>
      </w:r>
      <w:r w:rsidR="00D1497E">
        <w:t>58</w:t>
      </w:r>
      <w:r w:rsidRPr="000C7401">
        <w:t xml:space="preserve"> REPORTS &amp; MEMBERS REPORTS</w:t>
      </w:r>
    </w:p>
    <w:p w14:paraId="1D0FAAC9" w14:textId="0B2C0A15" w:rsidR="00A7058C" w:rsidRDefault="00A009A3" w:rsidP="00D22091">
      <w:pPr>
        <w:pStyle w:val="Heading3"/>
        <w:numPr>
          <w:ilvl w:val="0"/>
          <w:numId w:val="5"/>
        </w:numPr>
      </w:pPr>
      <w:r w:rsidRPr="002C7E61">
        <w:t xml:space="preserve">Chairman’s Report – </w:t>
      </w:r>
      <w:r w:rsidR="00D1497E">
        <w:t>The Chairman reported that he had been in contact with the sponsors for the garden at the parade of shops and all had agreed to sponsor again for the next twelve months.  The</w:t>
      </w:r>
    </w:p>
    <w:p w14:paraId="1782D75C" w14:textId="77777777" w:rsidR="00643764" w:rsidRDefault="00D1497E" w:rsidP="00D1497E">
      <w:pPr>
        <w:ind w:left="720"/>
      </w:pPr>
      <w:r>
        <w:t xml:space="preserve">Chairman </w:t>
      </w:r>
      <w:r w:rsidR="00832865">
        <w:t xml:space="preserve">referred to the raised garden around the flagpole on the Village Green and reported </w:t>
      </w:r>
      <w:r>
        <w:t>that one of the ladies fr</w:t>
      </w:r>
      <w:r w:rsidR="00832865">
        <w:t xml:space="preserve">om the former North Weald Preservation Society had visited the Parish Office to advise that they will no longer carry on with looking after the garden from the Autumn. </w:t>
      </w:r>
    </w:p>
    <w:p w14:paraId="099125E3" w14:textId="49C4A1DF" w:rsidR="00D1497E" w:rsidRPr="00D1497E" w:rsidRDefault="00832865" w:rsidP="00D1497E">
      <w:pPr>
        <w:ind w:left="720"/>
      </w:pPr>
      <w:r>
        <w:t xml:space="preserve"> </w:t>
      </w:r>
    </w:p>
    <w:p w14:paraId="6F5AE4B5" w14:textId="297A0954" w:rsidR="00A009A3" w:rsidRDefault="00A009A3" w:rsidP="00D22091">
      <w:pPr>
        <w:pStyle w:val="Heading3"/>
        <w:numPr>
          <w:ilvl w:val="0"/>
          <w:numId w:val="5"/>
        </w:numPr>
      </w:pPr>
      <w:r w:rsidRPr="002C7E61">
        <w:t>Vice Chairman’s Report</w:t>
      </w:r>
      <w:r w:rsidRPr="00A7058C">
        <w:rPr>
          <w:b/>
          <w:bCs/>
        </w:rPr>
        <w:t xml:space="preserve"> </w:t>
      </w:r>
      <w:r w:rsidRPr="00DD48F2">
        <w:t xml:space="preserve">– </w:t>
      </w:r>
      <w:r w:rsidR="00832865">
        <w:t xml:space="preserve">Cllr Mrs Hawkins </w:t>
      </w:r>
      <w:r w:rsidR="00AD335F">
        <w:t xml:space="preserve">reported that she had been carrying out the allotment visits along with Cllr Spearman and </w:t>
      </w:r>
      <w:r w:rsidR="00643764">
        <w:t xml:space="preserve">advised </w:t>
      </w:r>
      <w:r w:rsidR="00AD335F">
        <w:t xml:space="preserve">that there had been a great improvement.  They will be </w:t>
      </w:r>
      <w:r w:rsidR="00AD335F">
        <w:lastRenderedPageBreak/>
        <w:t xml:space="preserve">meeting with the </w:t>
      </w:r>
      <w:r w:rsidR="00BC360A">
        <w:t>R</w:t>
      </w:r>
      <w:r w:rsidR="00AD335F">
        <w:t xml:space="preserve">FO </w:t>
      </w:r>
      <w:r w:rsidR="00643764">
        <w:t xml:space="preserve">when she returns from holiday, </w:t>
      </w:r>
      <w:r w:rsidR="00AD335F">
        <w:t>as parts of the Wheelers Farm Gardens site is very overgrown.</w:t>
      </w:r>
    </w:p>
    <w:p w14:paraId="40BDEB9C" w14:textId="77777777" w:rsidR="00AD335F" w:rsidRPr="00AD335F" w:rsidRDefault="00AD335F" w:rsidP="00AD335F"/>
    <w:p w14:paraId="44A8AB06" w14:textId="237B3293" w:rsidR="00AD335F" w:rsidRDefault="00A009A3" w:rsidP="00AD335F">
      <w:pPr>
        <w:pStyle w:val="Heading3"/>
        <w:numPr>
          <w:ilvl w:val="0"/>
          <w:numId w:val="5"/>
        </w:numPr>
      </w:pPr>
      <w:r w:rsidRPr="009402A2">
        <w:t>District &amp; County Councillors Reports –</w:t>
      </w:r>
      <w:r w:rsidR="00AD335F">
        <w:t xml:space="preserve"> The C</w:t>
      </w:r>
      <w:r w:rsidR="00D737FE">
        <w:t xml:space="preserve">hairman </w:t>
      </w:r>
      <w:r w:rsidR="00AD335F">
        <w:t xml:space="preserve">reported that Essex County Cllr Mrs McIvor </w:t>
      </w:r>
      <w:r w:rsidR="00D737FE">
        <w:t>had sent a message to advise that she had three meetings today, however, would try to attend by 8.30pm</w:t>
      </w:r>
    </w:p>
    <w:p w14:paraId="3F48382A" w14:textId="25BEE502" w:rsidR="0019465E" w:rsidRPr="0019465E" w:rsidRDefault="0019465E" w:rsidP="0019465E">
      <w:pPr>
        <w:ind w:left="720"/>
      </w:pPr>
      <w:r>
        <w:t>to give a report.</w:t>
      </w:r>
    </w:p>
    <w:p w14:paraId="2AAD7935" w14:textId="77777777" w:rsidR="00AD335F" w:rsidRDefault="00AD335F" w:rsidP="00AD335F"/>
    <w:p w14:paraId="62E48EEA" w14:textId="5B8EBDB2" w:rsidR="00AD335F" w:rsidRDefault="00AD335F" w:rsidP="00AD335F">
      <w:pPr>
        <w:ind w:left="720"/>
      </w:pPr>
      <w:r>
        <w:t>District Cllr Gupt</w:t>
      </w:r>
      <w:r w:rsidR="004626A6">
        <w:t>a</w:t>
      </w:r>
      <w:r>
        <w:t xml:space="preserve"> reported that he had been speaking at length to Darren Goodey and Gary Saunders regarding the North Weald Market traffic and its history, etc.  He</w:t>
      </w:r>
      <w:r w:rsidR="00A6659A">
        <w:t xml:space="preserve"> commented that </w:t>
      </w:r>
      <w:r w:rsidR="0019465E">
        <w:t>he will</w:t>
      </w:r>
      <w:r>
        <w:t xml:space="preserve"> be arranging a visit to the Airfield with them both over the coming weeks.  Cllr Gupta reported that himself, Cllr Tom Bromwich and Cllr Karen McIvor had </w:t>
      </w:r>
      <w:r w:rsidR="007D1286">
        <w:t xml:space="preserve">recently visited a </w:t>
      </w:r>
      <w:r w:rsidR="00D737FE">
        <w:t xml:space="preserve">North Weald resident, together with </w:t>
      </w:r>
      <w:r w:rsidR="00CD7EA6">
        <w:t xml:space="preserve">a </w:t>
      </w:r>
      <w:r w:rsidR="00D737FE">
        <w:t>Housing Director, Dawn Harrison.  He said that it was a troubling situation with a family who have a young</w:t>
      </w:r>
      <w:r w:rsidR="00CD7EA6">
        <w:t xml:space="preserve"> disabled</w:t>
      </w:r>
      <w:r w:rsidR="00D737FE">
        <w:t xml:space="preserve"> daughter.  The family were going to move to a larger house in Pike Way in April, however, at the last minute this fell through</w:t>
      </w:r>
      <w:r w:rsidR="00CD7EA6">
        <w:t>.  He said that it is</w:t>
      </w:r>
      <w:r w:rsidR="00D737FE">
        <w:t xml:space="preserve"> very distressing</w:t>
      </w:r>
      <w:r w:rsidR="00CD7EA6">
        <w:t xml:space="preserve"> (for the family)</w:t>
      </w:r>
      <w:r w:rsidR="00D737FE">
        <w:t xml:space="preserve"> as the child is severely</w:t>
      </w:r>
      <w:r w:rsidR="00CD7EA6">
        <w:t xml:space="preserve"> disabled, so they are trying to push that through with the Housing Team.  Cllr Gupta reported that, together with Cllr Tom Bromwich, they are putting together a list of roads that need resurfacing in North Weald.  He said that he keeps getting emails regarding this</w:t>
      </w:r>
      <w:r w:rsidR="00A6659A">
        <w:t xml:space="preserve"> issue and</w:t>
      </w:r>
      <w:r w:rsidR="00CD7EA6">
        <w:t xml:space="preserve"> mentioned</w:t>
      </w:r>
      <w:r w:rsidR="00A6659A">
        <w:t xml:space="preserve"> both</w:t>
      </w:r>
      <w:r w:rsidR="00CD7EA6">
        <w:t xml:space="preserve"> Princes Clos</w:t>
      </w:r>
      <w:r w:rsidR="00A6659A">
        <w:t xml:space="preserve">e and </w:t>
      </w:r>
      <w:r w:rsidR="00CD7EA6">
        <w:t xml:space="preserve">Bluemans.  </w:t>
      </w:r>
      <w:r w:rsidR="00A6659A">
        <w:t>He said that t</w:t>
      </w:r>
      <w:r w:rsidR="00CD7EA6">
        <w:t xml:space="preserve">hey are putting together a list of high priority and </w:t>
      </w:r>
      <w:r w:rsidR="00A6659A">
        <w:t>low-priority</w:t>
      </w:r>
      <w:r w:rsidR="00CD7EA6">
        <w:t xml:space="preserve"> ones and </w:t>
      </w:r>
      <w:r w:rsidR="00A6659A">
        <w:t>Cllr Karen McIvor</w:t>
      </w:r>
      <w:r w:rsidR="00CD7EA6">
        <w:t xml:space="preserve"> is going to help them to push those through.  Cllr Gupta </w:t>
      </w:r>
      <w:r w:rsidR="00A6659A">
        <w:t xml:space="preserve">advised </w:t>
      </w:r>
      <w:r w:rsidR="00CD7EA6">
        <w:t xml:space="preserve">that he had a note from Cllr Karen McIvor saying that she had managed to get some potholes approved to be </w:t>
      </w:r>
      <w:r w:rsidR="00A6659A">
        <w:t xml:space="preserve">repaired and said that the </w:t>
      </w:r>
      <w:r w:rsidR="00CD7EA6">
        <w:t xml:space="preserve">ones that have been approved are in Woodside, York Road, Kiln Road and Bluemans.  </w:t>
      </w:r>
      <w:r w:rsidR="00A6659A">
        <w:t>Lastly,</w:t>
      </w:r>
      <w:r w:rsidR="00CD7EA6">
        <w:t xml:space="preserve"> </w:t>
      </w:r>
      <w:r w:rsidR="00A6659A">
        <w:t xml:space="preserve">Cllr Gupta advised </w:t>
      </w:r>
      <w:r w:rsidR="00CD7EA6">
        <w:t xml:space="preserve">that he </w:t>
      </w:r>
      <w:r w:rsidR="00A6659A">
        <w:t xml:space="preserve">had </w:t>
      </w:r>
      <w:r w:rsidR="00CD7EA6">
        <w:t xml:space="preserve">visited the Recycling Site </w:t>
      </w:r>
      <w:r w:rsidR="00A6659A">
        <w:t>on North Weald Airfield earlier in the day and commented that it was very impressive.</w:t>
      </w:r>
    </w:p>
    <w:p w14:paraId="067E4FF3" w14:textId="77777777" w:rsidR="00A6659A" w:rsidRDefault="00A6659A" w:rsidP="00AD335F">
      <w:pPr>
        <w:ind w:left="720"/>
      </w:pPr>
    </w:p>
    <w:p w14:paraId="2F759D55" w14:textId="77777777" w:rsidR="007D375A" w:rsidRDefault="00A6659A" w:rsidP="007D375A">
      <w:pPr>
        <w:ind w:left="720"/>
        <w:jc w:val="left"/>
      </w:pPr>
      <w:r>
        <w:t xml:space="preserve">The Clerk advised that she had received a report from Cllr Nigel Bedford.  The Clerk said that he is dealing with two sensitive issues, which is the same as the one that Cllr Gupta is dealing with.  </w:t>
      </w:r>
      <w:r w:rsidR="007D375A">
        <w:t xml:space="preserve">The Clerk said that Cllr Bedford had received a </w:t>
      </w:r>
      <w:r>
        <w:t xml:space="preserve">message from Sheyda Asar from the Google team, which </w:t>
      </w:r>
      <w:r w:rsidR="007D375A">
        <w:t>he had asked her to read out:</w:t>
      </w:r>
      <w:r>
        <w:t xml:space="preserve"> </w:t>
      </w:r>
      <w:r w:rsidR="007D375A">
        <w:t xml:space="preserve"> </w:t>
      </w:r>
      <w:r w:rsidR="007D375A" w:rsidRPr="007D375A">
        <w:rPr>
          <w:i/>
          <w:iCs/>
        </w:rPr>
        <w:t>I am writing to you on behalf of the Google team following the deeply sad news of the light aircraft crash earlier this week. We were very sad to hear about the tragic loss of the two individuals. We understand that the aviation community at North Weald Airfield is incredibly tight-knit, and we know this must be an exceptionally difficult time for the families, the airfield community, and the wider local area. We would very much like to pay our respects and offer our condolences. Could you let us know if there is a memorial fund, a chosen charity, or another appropriate way for us to respectfully contribute or show our support during this period?</w:t>
      </w:r>
      <w:r w:rsidR="007D375A" w:rsidRPr="007D375A">
        <w:br/>
      </w:r>
    </w:p>
    <w:p w14:paraId="01B7F587" w14:textId="7F8A9EEC" w:rsidR="007D1286" w:rsidRDefault="007D375A" w:rsidP="00030951">
      <w:pPr>
        <w:ind w:left="720"/>
        <w:jc w:val="left"/>
      </w:pPr>
      <w:r>
        <w:t xml:space="preserve">The Chairman referred to Cllr Gupta’s report regarding the family with the disabled child and asked if </w:t>
      </w:r>
      <w:r w:rsidR="00030951">
        <w:t xml:space="preserve">Cllr Gupta </w:t>
      </w:r>
      <w:r>
        <w:t xml:space="preserve">could give him the name as he had received an email from a lady a couple of weeks ago and wondered if it was the same.  Cllr Gupta said the name and then spelt the surname </w:t>
      </w:r>
      <w:r w:rsidR="00030951">
        <w:t>out loud</w:t>
      </w:r>
      <w:r>
        <w:t xml:space="preserve">.  Cllr Gupta asked if the Chairman had seen the email.  The Chairman said that a lady had written to him about an issue with travel for the child and getting to school.  The Chairman asked if Cllr Gupta thought if it </w:t>
      </w:r>
      <w:r w:rsidR="0019465E">
        <w:t xml:space="preserve">could be </w:t>
      </w:r>
      <w:r>
        <w:t xml:space="preserve">the same family.  Cllr Gupta </w:t>
      </w:r>
      <w:r w:rsidR="00030951">
        <w:t>said that he didn’t know.  The Chairman commented that he didn’t know if this was the same.  Cllr Gupta commented that the matter had been escalated to the Director of Housing.  The Chairman thanked Cllr Gupta.</w:t>
      </w:r>
      <w:r w:rsidRPr="007D375A">
        <w:br/>
      </w:r>
    </w:p>
    <w:p w14:paraId="4E008FE3" w14:textId="405684AF" w:rsidR="007D1286" w:rsidRDefault="007D1286" w:rsidP="007D1286">
      <w:r>
        <w:t xml:space="preserve">       d)  Parish Councillors Reports</w:t>
      </w:r>
    </w:p>
    <w:p w14:paraId="27BF80FD" w14:textId="77777777" w:rsidR="00363A97" w:rsidRDefault="007D1286" w:rsidP="007D1286">
      <w:r>
        <w:tab/>
        <w:t>Cllr Clegg reported that in Essex, for the first time</w:t>
      </w:r>
      <w:r w:rsidR="00363A97">
        <w:t xml:space="preserve"> that he could remember</w:t>
      </w:r>
      <w:r>
        <w:t>, there</w:t>
      </w:r>
      <w:r w:rsidR="00D737FE">
        <w:t xml:space="preserve"> had been no traffic </w:t>
      </w:r>
    </w:p>
    <w:p w14:paraId="1E13E5DD" w14:textId="77777777" w:rsidR="00363A97" w:rsidRDefault="00363A97" w:rsidP="007D1286">
      <w:r>
        <w:t xml:space="preserve">            </w:t>
      </w:r>
      <w:r w:rsidR="00D737FE">
        <w:t>fatalities in</w:t>
      </w:r>
      <w:r w:rsidR="007D1286">
        <w:t xml:space="preserve"> May, </w:t>
      </w:r>
      <w:r w:rsidR="00D737FE">
        <w:t xml:space="preserve">however, </w:t>
      </w:r>
      <w:r>
        <w:t>unfortunately he believed that there had been two in June.</w:t>
      </w:r>
      <w:r w:rsidR="00D737FE">
        <w:t xml:space="preserve">  </w:t>
      </w:r>
      <w:r w:rsidR="007D1286">
        <w:t xml:space="preserve"> Cllr Clegg </w:t>
      </w:r>
    </w:p>
    <w:p w14:paraId="4A5AB25A" w14:textId="77777777" w:rsidR="00363A97" w:rsidRDefault="00363A97" w:rsidP="007D1286">
      <w:r>
        <w:t xml:space="preserve">            </w:t>
      </w:r>
      <w:r w:rsidR="007D1286">
        <w:t>reported that the Community</w:t>
      </w:r>
      <w:r>
        <w:t xml:space="preserve"> </w:t>
      </w:r>
      <w:r w:rsidR="007D1286">
        <w:t xml:space="preserve">Speedwatch team </w:t>
      </w:r>
      <w:r w:rsidR="00D737FE">
        <w:t xml:space="preserve">had recently carried out </w:t>
      </w:r>
      <w:r w:rsidR="007D1286">
        <w:t>two sessions, one at 8 o’clock</w:t>
      </w:r>
    </w:p>
    <w:p w14:paraId="0D11EF0A" w14:textId="08A017DA" w:rsidR="007D1286" w:rsidRDefault="00363A97" w:rsidP="007D1286">
      <w:r>
        <w:t xml:space="preserve">            on a Friday morning</w:t>
      </w:r>
      <w:r w:rsidR="007D1286">
        <w:t xml:space="preserve"> in Upland Road and then</w:t>
      </w:r>
      <w:r>
        <w:t xml:space="preserve"> one at 4 o'clock to 5 o'clock in Weald Bridge Road.</w:t>
      </w:r>
    </w:p>
    <w:p w14:paraId="53B92A62" w14:textId="4C4FD0BC" w:rsidR="00363A97" w:rsidRDefault="00363A97" w:rsidP="007D1286">
      <w:r>
        <w:t xml:space="preserve">            He said that photographic evidence broke all records, in a 30mph speed limit, one motorcycle did</w:t>
      </w:r>
    </w:p>
    <w:p w14:paraId="183FA112" w14:textId="6E93C859" w:rsidR="00363A97" w:rsidRDefault="00363A97" w:rsidP="007D1286">
      <w:r>
        <w:lastRenderedPageBreak/>
        <w:tab/>
        <w:t xml:space="preserve">68mph.  The motorcyclist was going so fast that the team couldn’t get the numberplate.  Cllr Clegg </w:t>
      </w:r>
    </w:p>
    <w:p w14:paraId="2E965786" w14:textId="77777777" w:rsidR="0019465E" w:rsidRDefault="00363A97" w:rsidP="007D1286">
      <w:r>
        <w:t xml:space="preserve">            commented that because the motorcyclist came through</w:t>
      </w:r>
      <w:r w:rsidR="0019465E">
        <w:t xml:space="preserve"> </w:t>
      </w:r>
      <w:r>
        <w:t>at that particular time, the</w:t>
      </w:r>
      <w:r w:rsidR="0019465E">
        <w:t xml:space="preserve"> team </w:t>
      </w:r>
      <w:r>
        <w:t xml:space="preserve">are monitoring </w:t>
      </w:r>
    </w:p>
    <w:p w14:paraId="20B0E697" w14:textId="77777777" w:rsidR="0019465E" w:rsidRDefault="0019465E" w:rsidP="0019465E">
      <w:r>
        <w:t xml:space="preserve">            </w:t>
      </w:r>
      <w:r w:rsidR="00363A97">
        <w:t>the road to see if they come back so that they can get the</w:t>
      </w:r>
      <w:r>
        <w:t xml:space="preserve"> </w:t>
      </w:r>
      <w:r w:rsidR="00363A97">
        <w:t xml:space="preserve">numberplate.  </w:t>
      </w:r>
      <w:r>
        <w:t>Cllr Clegg said that t</w:t>
      </w:r>
      <w:r w:rsidR="00363A97">
        <w:t xml:space="preserve">he alarming </w:t>
      </w:r>
    </w:p>
    <w:p w14:paraId="368BF537" w14:textId="77777777" w:rsidR="0019465E" w:rsidRDefault="0019465E" w:rsidP="0019465E">
      <w:r>
        <w:t xml:space="preserve">            </w:t>
      </w:r>
      <w:r w:rsidR="00363A97">
        <w:t xml:space="preserve">situation is that out of 110 vehicles, 31% were speeding and over half </w:t>
      </w:r>
      <w:r>
        <w:t>of those</w:t>
      </w:r>
      <w:r w:rsidR="00363A97">
        <w:t xml:space="preserve"> were 40mph plus.  </w:t>
      </w:r>
      <w:r>
        <w:t xml:space="preserve">He </w:t>
      </w:r>
    </w:p>
    <w:p w14:paraId="416A23B4" w14:textId="50FF94D4" w:rsidR="00363A97" w:rsidRDefault="0019465E" w:rsidP="0019465E">
      <w:r>
        <w:t xml:space="preserve">            said that w</w:t>
      </w:r>
      <w:r w:rsidR="00363A97">
        <w:t xml:space="preserve">ith regard to Weald Bridge Road, </w:t>
      </w:r>
      <w:r>
        <w:t xml:space="preserve">there was </w:t>
      </w:r>
      <w:r w:rsidR="00363A97">
        <w:t>a situation on the 414 near the roundabout</w:t>
      </w:r>
    </w:p>
    <w:p w14:paraId="3B366E72" w14:textId="77777777" w:rsidR="00363A97" w:rsidRDefault="00363A97" w:rsidP="007D1286">
      <w:r>
        <w:tab/>
        <w:t xml:space="preserve">which meant that it was almost impossible to keep up with the traffic.  He said that there were 220 </w:t>
      </w:r>
    </w:p>
    <w:p w14:paraId="0A230A40" w14:textId="77777777" w:rsidR="0019465E" w:rsidRDefault="00363A97" w:rsidP="007D1286">
      <w:r>
        <w:tab/>
        <w:t xml:space="preserve">vehicles in that one hour (4 to 5 o’clock) and that approximately </w:t>
      </w:r>
      <w:r w:rsidR="0019465E">
        <w:t xml:space="preserve">25% were </w:t>
      </w:r>
      <w:r>
        <w:t>speeding</w:t>
      </w:r>
      <w:r w:rsidR="00D92C89">
        <w:t xml:space="preserve">.  </w:t>
      </w:r>
      <w:r w:rsidR="0019465E">
        <w:t>Cllr Clegg</w:t>
      </w:r>
    </w:p>
    <w:p w14:paraId="5667ADC1" w14:textId="77777777" w:rsidR="00632B1A" w:rsidRDefault="0019465E" w:rsidP="00632B1A">
      <w:pPr>
        <w:ind w:firstLine="720"/>
      </w:pPr>
      <w:r>
        <w:t xml:space="preserve">said that the team have </w:t>
      </w:r>
      <w:r w:rsidR="00D92C89">
        <w:t xml:space="preserve">photographic evidence for one vehicle which was 57mph coming off of the </w:t>
      </w:r>
    </w:p>
    <w:p w14:paraId="12F5FE70" w14:textId="675581F6" w:rsidR="0019465E" w:rsidRDefault="00D92C89" w:rsidP="00632B1A">
      <w:pPr>
        <w:ind w:firstLine="720"/>
      </w:pPr>
      <w:r>
        <w:t>roundabout heading</w:t>
      </w:r>
      <w:r w:rsidR="0019465E">
        <w:t xml:space="preserve"> </w:t>
      </w:r>
      <w:r>
        <w:t>into Weald Bridge Road</w:t>
      </w:r>
      <w:r w:rsidR="0019465E">
        <w:t>, adding that t</w:t>
      </w:r>
      <w:r>
        <w:t xml:space="preserve">he rest of the time a high percentage </w:t>
      </w:r>
    </w:p>
    <w:p w14:paraId="5018A2F4" w14:textId="77777777" w:rsidR="0019465E" w:rsidRDefault="00D92C89" w:rsidP="0019465E">
      <w:pPr>
        <w:ind w:firstLine="720"/>
      </w:pPr>
      <w:r>
        <w:t xml:space="preserve">of the vehicles were coming off of that roundabout and trying to get round and again the average speed </w:t>
      </w:r>
    </w:p>
    <w:p w14:paraId="50F05F1C" w14:textId="77777777" w:rsidR="0019465E" w:rsidRDefault="00D92C89" w:rsidP="0019465E">
      <w:pPr>
        <w:ind w:firstLine="720"/>
      </w:pPr>
      <w:r>
        <w:t>was 40mph plus.  Cllr Tyler said</w:t>
      </w:r>
      <w:r w:rsidR="0019465E">
        <w:t xml:space="preserve"> </w:t>
      </w:r>
      <w:r>
        <w:t xml:space="preserve">that he wanted to thank Cllr Clegg for his report and for being part </w:t>
      </w:r>
    </w:p>
    <w:p w14:paraId="4F00E4AB" w14:textId="77777777" w:rsidR="0019465E" w:rsidRDefault="00D92C89" w:rsidP="0019465E">
      <w:pPr>
        <w:ind w:firstLine="720"/>
      </w:pPr>
      <w:r>
        <w:t>of the Speedwatch.  He commented</w:t>
      </w:r>
      <w:r w:rsidR="0019465E">
        <w:t xml:space="preserve"> </w:t>
      </w:r>
      <w:r>
        <w:t xml:space="preserve">that he didn’t want to be disparaging to Cllr Clegg, however, there </w:t>
      </w:r>
    </w:p>
    <w:p w14:paraId="5B9AE968" w14:textId="77777777" w:rsidR="0019465E" w:rsidRDefault="00D92C89" w:rsidP="0019465E">
      <w:pPr>
        <w:ind w:firstLine="720"/>
      </w:pPr>
      <w:r>
        <w:t xml:space="preserve">were too few police about and  the quality of driving is appalling.  Cllr Clegg said the two sessions </w:t>
      </w:r>
    </w:p>
    <w:p w14:paraId="54EC5959" w14:textId="77777777" w:rsidR="0019465E" w:rsidRDefault="00D92C89" w:rsidP="0019465E">
      <w:pPr>
        <w:ind w:firstLine="720"/>
      </w:pPr>
      <w:r>
        <w:t xml:space="preserve">were deliberately put on for a Friday because </w:t>
      </w:r>
      <w:r w:rsidR="0019465E">
        <w:t xml:space="preserve">it was a Speed Awareness Area in the Epping Area </w:t>
      </w:r>
      <w:r>
        <w:t xml:space="preserve">and </w:t>
      </w:r>
    </w:p>
    <w:p w14:paraId="64B2882F" w14:textId="5D6DC98F" w:rsidR="00D92C89" w:rsidRDefault="00D92C89" w:rsidP="0019465E">
      <w:pPr>
        <w:ind w:firstLine="720"/>
      </w:pPr>
      <w:r>
        <w:t>they were supposed to have a Police presence but there were none about</w:t>
      </w:r>
      <w:r w:rsidR="0019465E">
        <w:t xml:space="preserve"> on the day.</w:t>
      </w:r>
      <w:r>
        <w:t xml:space="preserve"> </w:t>
      </w:r>
    </w:p>
    <w:p w14:paraId="3E042597" w14:textId="77777777" w:rsidR="00D92C89" w:rsidRDefault="00D92C89" w:rsidP="007D1286"/>
    <w:p w14:paraId="534D9996" w14:textId="77777777" w:rsidR="00D92C89" w:rsidRDefault="00D92C89" w:rsidP="007D1286">
      <w:r>
        <w:tab/>
        <w:t xml:space="preserve">Cllr Tyler asked the Chairman if he could be permitted to raise a point with District Cllr Gupta, to </w:t>
      </w:r>
    </w:p>
    <w:p w14:paraId="768B5FC9" w14:textId="77777777" w:rsidR="00D92C89" w:rsidRDefault="00D92C89" w:rsidP="007D1286">
      <w:r>
        <w:tab/>
        <w:t>which the Chairman agreed.  Cllr Tyler referred to the signage put in place in Wellington Road on</w:t>
      </w:r>
    </w:p>
    <w:p w14:paraId="0EE2D700" w14:textId="77777777" w:rsidR="00D92C89" w:rsidRDefault="00D92C89" w:rsidP="007D1286">
      <w:r>
        <w:tab/>
        <w:t xml:space="preserve">Saturdays for visitors to the Market and said that someone keeps laying the large barrier signs </w:t>
      </w:r>
    </w:p>
    <w:p w14:paraId="1614CBEA" w14:textId="77777777" w:rsidR="00871445" w:rsidRDefault="00D92C89" w:rsidP="007D1286">
      <w:r>
        <w:tab/>
        <w:t xml:space="preserve">down on the road.  </w:t>
      </w:r>
      <w:r w:rsidR="00871445">
        <w:t>A member of the public interjected and said that on the previous Saturday when</w:t>
      </w:r>
    </w:p>
    <w:p w14:paraId="1AA3CB2F" w14:textId="15D7C693" w:rsidR="00363A97" w:rsidRDefault="00871445" w:rsidP="00871445">
      <w:r>
        <w:tab/>
        <w:t>the Security people were in Church Lane; they brought it back to the Market Managers that some of</w:t>
      </w:r>
      <w:r w:rsidR="00363A97">
        <w:t xml:space="preserve"> </w:t>
      </w:r>
      <w:r>
        <w:tab/>
        <w:t>the signs had been stripped down.  She said that she had also reported to Highways two years ago</w:t>
      </w:r>
    </w:p>
    <w:p w14:paraId="1E9B4214" w14:textId="06BD5477" w:rsidR="00871445" w:rsidRDefault="00871445" w:rsidP="00871445">
      <w:r>
        <w:tab/>
        <w:t xml:space="preserve">and got a response this year about the weight limit signs being knocked down in Church Lane (opposite </w:t>
      </w:r>
    </w:p>
    <w:p w14:paraId="3D9B5096" w14:textId="447D326F" w:rsidR="00871445" w:rsidRDefault="00871445" w:rsidP="00871445">
      <w:r>
        <w:tab/>
        <w:t xml:space="preserve">the cemetery).  Cllr Tyler said that this goes back to what he has asked for previously, to have </w:t>
      </w:r>
    </w:p>
    <w:p w14:paraId="5789E960" w14:textId="036AC61E" w:rsidR="00871445" w:rsidRDefault="00871445" w:rsidP="00871445">
      <w:r>
        <w:tab/>
        <w:t>Marshalls to stop the traffic.  The member of the public commented that the Security people</w:t>
      </w:r>
    </w:p>
    <w:p w14:paraId="39C16072" w14:textId="06FD5A63" w:rsidR="00871445" w:rsidRDefault="00871445" w:rsidP="00871445">
      <w:r>
        <w:tab/>
        <w:t>have a lot of anti-social behaviour directed towards them and said that they really handle it well.</w:t>
      </w:r>
    </w:p>
    <w:p w14:paraId="600A31B7" w14:textId="0222229C" w:rsidR="00363A97" w:rsidRDefault="00363A97" w:rsidP="007D1286">
      <w:r>
        <w:tab/>
      </w:r>
    </w:p>
    <w:p w14:paraId="012C5F43" w14:textId="008286CC" w:rsidR="00363A97" w:rsidRDefault="00871445" w:rsidP="007D1286">
      <w:r>
        <w:tab/>
        <w:t xml:space="preserve">Cllr Hind reported that he had attended his first meeting of the North Weald Village Hall.  He </w:t>
      </w:r>
    </w:p>
    <w:p w14:paraId="21212E96" w14:textId="25E91835" w:rsidR="00871445" w:rsidRDefault="00871445" w:rsidP="007D1286">
      <w:r>
        <w:tab/>
      </w:r>
      <w:r w:rsidR="00632B1A">
        <w:t>c</w:t>
      </w:r>
      <w:r>
        <w:t>ommented that it had been interesting, and he hoped to be of more assistance as he gets used</w:t>
      </w:r>
    </w:p>
    <w:p w14:paraId="54700265" w14:textId="099E2622" w:rsidR="00871445" w:rsidRDefault="00871445" w:rsidP="007D1286">
      <w:r>
        <w:tab/>
        <w:t xml:space="preserve">to the role.  Cllr Hind said that one of the main issues that came up was the access to Weald </w:t>
      </w:r>
    </w:p>
    <w:p w14:paraId="405AD088" w14:textId="32B0194C" w:rsidR="00871445" w:rsidRDefault="00871445" w:rsidP="007D1286">
      <w:r>
        <w:tab/>
        <w:t>Common, specifically signage and directing people safely to a path that does not go anywhere</w:t>
      </w:r>
    </w:p>
    <w:p w14:paraId="02708EEB" w14:textId="0260988E" w:rsidR="00871445" w:rsidRDefault="00871445" w:rsidP="007D1286">
      <w:r>
        <w:tab/>
        <w:t xml:space="preserve">near to the Willow Tree.  Cllr Hind said that he had noticed that there was an item on this </w:t>
      </w:r>
    </w:p>
    <w:p w14:paraId="191D2E74" w14:textId="476C9444" w:rsidR="00871445" w:rsidRDefault="00871445" w:rsidP="007D1286">
      <w:r>
        <w:tab/>
        <w:t>agenda regarding the dog bin in the North Weald Village Hall Car Park</w:t>
      </w:r>
      <w:r w:rsidR="00CB38CD">
        <w:t xml:space="preserve"> and asked, in future,</w:t>
      </w:r>
    </w:p>
    <w:p w14:paraId="082D0B6A" w14:textId="7DA3EB2D" w:rsidR="00CB38CD" w:rsidRDefault="00CB38CD" w:rsidP="007D1286">
      <w:r>
        <w:tab/>
        <w:t>if there is a matter which the council wants to ask the Village Hall Committee about or if there</w:t>
      </w:r>
    </w:p>
    <w:p w14:paraId="5DD72600" w14:textId="58842569" w:rsidR="00CB38CD" w:rsidRDefault="00CB38CD" w:rsidP="007D1286">
      <w:r>
        <w:tab/>
        <w:t>is something that the council needs from them, he suggested that he could act as a messenger.</w:t>
      </w:r>
    </w:p>
    <w:p w14:paraId="4354FD15" w14:textId="77777777" w:rsidR="00CB38CD" w:rsidRDefault="00CB38CD" w:rsidP="007D1286">
      <w:r>
        <w:tab/>
        <w:t xml:space="preserve">Cllr Hind said that he could take the request to the North Weald Village Hall meeting, rather than </w:t>
      </w:r>
    </w:p>
    <w:p w14:paraId="16876E42" w14:textId="446E6A29" w:rsidR="00CB38CD" w:rsidRDefault="00CB38CD" w:rsidP="007D1286">
      <w:r>
        <w:t xml:space="preserve">            having to come to a Parish Council Meeting and then listen to the request that way.  The Chairman</w:t>
      </w:r>
    </w:p>
    <w:p w14:paraId="2408DD29" w14:textId="0109C205" w:rsidR="00CB38CD" w:rsidRDefault="00CB38CD" w:rsidP="007D1286">
      <w:r>
        <w:t xml:space="preserve">            said that he believed Cllr Hind was referring to the dog bin and commented that it had been an</w:t>
      </w:r>
    </w:p>
    <w:p w14:paraId="2EDC5FD9" w14:textId="0023271E" w:rsidR="00CB38CD" w:rsidRDefault="00CB38CD" w:rsidP="007D1286">
      <w:r>
        <w:tab/>
        <w:t>exchange of emails.  The Chairman stated that it was a matter that could not wait until the next</w:t>
      </w:r>
    </w:p>
    <w:p w14:paraId="24C96D75" w14:textId="61FBAF8F" w:rsidR="00CB38CD" w:rsidRDefault="00CB38CD" w:rsidP="007D1286">
      <w:r>
        <w:tab/>
        <w:t xml:space="preserve">North Weald Village Hall Meeting.  Cllr Hind confirmed that concluded his report.  The </w:t>
      </w:r>
    </w:p>
    <w:p w14:paraId="1E679A5F" w14:textId="5AE36F5C" w:rsidR="009545D0" w:rsidRDefault="00CB38CD" w:rsidP="009545D0">
      <w:r>
        <w:tab/>
        <w:t xml:space="preserve">Chairman thanked him and said that </w:t>
      </w:r>
      <w:r w:rsidR="009545D0">
        <w:t xml:space="preserve">at this point in the meeting he would like to </w:t>
      </w:r>
      <w:r w:rsidR="009C5C60">
        <w:t xml:space="preserve">invite </w:t>
      </w:r>
      <w:r w:rsidR="009545D0">
        <w:t xml:space="preserve">the North </w:t>
      </w:r>
    </w:p>
    <w:p w14:paraId="357AD90A" w14:textId="05F96D08" w:rsidR="009C5C60" w:rsidRDefault="009545D0" w:rsidP="009C5C60">
      <w:pPr>
        <w:ind w:left="720"/>
      </w:pPr>
      <w:r>
        <w:t xml:space="preserve">Weald Village Hall Team </w:t>
      </w:r>
      <w:r w:rsidR="009C5C60">
        <w:t xml:space="preserve">to speak </w:t>
      </w:r>
      <w:r>
        <w:t xml:space="preserve">as he understood that they </w:t>
      </w:r>
      <w:r w:rsidR="009476D2">
        <w:t>had an update on the tree</w:t>
      </w:r>
      <w:r w:rsidR="009C5C60">
        <w:t xml:space="preserve">.  He also mentioned the issue of accessibility to Weald Common and said that there would be a very quick exchange of how we are going to proceed forward.  The Chairman stated that this matter had been going on for around 20 years and </w:t>
      </w:r>
      <w:r w:rsidR="00026A66">
        <w:t xml:space="preserve">said </w:t>
      </w:r>
      <w:r w:rsidR="009C5C60">
        <w:t>we need to try to get something resolved once and for all and to stop everyone wasting an awful lot of time and expending an awful lot of energy trying to move forward.</w:t>
      </w:r>
    </w:p>
    <w:p w14:paraId="041265F4" w14:textId="77777777" w:rsidR="009C5C60" w:rsidRDefault="009C5C60" w:rsidP="009C5C60">
      <w:pPr>
        <w:ind w:left="720"/>
      </w:pPr>
    </w:p>
    <w:p w14:paraId="6BEC4A45" w14:textId="6EFDA3BC" w:rsidR="009C5C60" w:rsidRDefault="00F71E59" w:rsidP="009C5C60">
      <w:pPr>
        <w:ind w:left="720"/>
      </w:pPr>
      <w:r>
        <w:t>Mrs Helen Gould</w:t>
      </w:r>
      <w:r w:rsidR="009C5C60">
        <w:t xml:space="preserve"> introduced herself as one of the North Weald Village Hall Trustees.  She s</w:t>
      </w:r>
      <w:r w:rsidR="00C30DD1">
        <w:t xml:space="preserve">tated </w:t>
      </w:r>
      <w:r w:rsidR="009C5C60">
        <w:t xml:space="preserve">that </w:t>
      </w:r>
    </w:p>
    <w:p w14:paraId="44F584AB" w14:textId="2E231B39" w:rsidR="009C5C60" w:rsidRDefault="009C5C60" w:rsidP="009C5C60">
      <w:pPr>
        <w:ind w:left="720"/>
      </w:pPr>
      <w:r>
        <w:lastRenderedPageBreak/>
        <w:t xml:space="preserve">there has been an on-going problem (with access) </w:t>
      </w:r>
      <w:r w:rsidR="008B6F6A">
        <w:t>since 2013 when the North Weald Mums wished to install a play park.  Mrs Gould said that in December 2014 the Parish Council requested permission to</w:t>
      </w:r>
    </w:p>
    <w:p w14:paraId="68413366" w14:textId="6655CC4A" w:rsidR="008B6F6A" w:rsidRDefault="008B6F6A" w:rsidP="009C5C60">
      <w:pPr>
        <w:ind w:left="720"/>
      </w:pPr>
      <w:r>
        <w:t>lay a plastic path.  The North Weald Village Hall Committee were advised by their solicitors in 2015</w:t>
      </w:r>
    </w:p>
    <w:p w14:paraId="674591ED" w14:textId="7DE05D39" w:rsidR="008B6F6A" w:rsidRDefault="008B6F6A" w:rsidP="009C5C60">
      <w:pPr>
        <w:ind w:left="720"/>
      </w:pPr>
      <w:r>
        <w:t>that the Parish Council had no right across their land.  Due to Health and Safety issues, the path was removed in 2015.  In May 2015 the committee stressed that there would be no path or formal agreement made with the Parish Council due to issues highlighted with the Willow Tree.</w:t>
      </w:r>
      <w:r w:rsidR="00C30DD1">
        <w:t xml:space="preserve">  Mrs Gould stated that</w:t>
      </w:r>
    </w:p>
    <w:p w14:paraId="03BF6C39" w14:textId="63BFBD00" w:rsidR="00C30DD1" w:rsidRDefault="00C30DD1" w:rsidP="009C5C60">
      <w:pPr>
        <w:ind w:left="720"/>
      </w:pPr>
      <w:r>
        <w:t>in November 2022 EFDC and the Parish Council wanted to install a Dementia Garden, she said that</w:t>
      </w:r>
    </w:p>
    <w:p w14:paraId="3EA2FB62" w14:textId="02F62A18" w:rsidR="00C30DD1" w:rsidRDefault="00C30DD1" w:rsidP="009C5C60">
      <w:pPr>
        <w:ind w:left="720"/>
      </w:pPr>
      <w:r>
        <w:t>the committee agreed that they could have access from the top of their car park area.  In June 2023</w:t>
      </w:r>
    </w:p>
    <w:p w14:paraId="40A25093" w14:textId="148707EC" w:rsidR="00C30DD1" w:rsidRDefault="00C30DD1" w:rsidP="009C5C60">
      <w:pPr>
        <w:ind w:left="720"/>
      </w:pPr>
      <w:r>
        <w:t>the committee were approached again and the committee again said no to a path across their land.</w:t>
      </w:r>
    </w:p>
    <w:p w14:paraId="23BF669F" w14:textId="2E0EC740" w:rsidR="00C30DD1" w:rsidRDefault="00C30DD1" w:rsidP="009C5C60">
      <w:pPr>
        <w:ind w:left="720"/>
      </w:pPr>
      <w:r>
        <w:t>Mrs Gould said that in February 2024, the Clerk to the Council attended a North Weald Village Hall</w:t>
      </w:r>
    </w:p>
    <w:p w14:paraId="3BD8DC2E" w14:textId="77777777" w:rsidR="005D0B52" w:rsidRDefault="00C30DD1" w:rsidP="005D0B52">
      <w:pPr>
        <w:ind w:left="720"/>
      </w:pPr>
      <w:r>
        <w:t>Meeting and stated that the Clerk had said that the Parish Council would like to reinstate the path</w:t>
      </w:r>
      <w:r w:rsidR="00C472CB">
        <w:t xml:space="preserve"> and force for a right of way via Essex County Council.  Mrs Gould stated that the Clerk had agreed that the Parish Council would carry out a tree inspection with a view to taking on the responsibility of the Willow Tree.  </w:t>
      </w:r>
      <w:r w:rsidR="00026A66">
        <w:t xml:space="preserve">Mrs Gould </w:t>
      </w:r>
      <w:r w:rsidR="00C472CB">
        <w:t xml:space="preserve">said that this </w:t>
      </w:r>
      <w:r w:rsidR="00026A66">
        <w:t xml:space="preserve">matter </w:t>
      </w:r>
      <w:r w:rsidR="00C472CB">
        <w:t xml:space="preserve">was going to be put to Parish Councillors and that the committee is still waiting for a reply.  Mrs Gould commented that we are now at a stalemate.  </w:t>
      </w:r>
    </w:p>
    <w:p w14:paraId="197AE8AF" w14:textId="77777777" w:rsidR="005D0B52" w:rsidRDefault="005D0B52" w:rsidP="005D0B52">
      <w:pPr>
        <w:ind w:left="720"/>
      </w:pPr>
    </w:p>
    <w:p w14:paraId="7C52D796" w14:textId="142BD9EA" w:rsidR="00C472CB" w:rsidRDefault="005D0B52" w:rsidP="005D0B52">
      <w:pPr>
        <w:ind w:left="720"/>
      </w:pPr>
      <w:r>
        <w:t>Mrs Gould</w:t>
      </w:r>
      <w:r w:rsidR="00C472CB">
        <w:t xml:space="preserve"> </w:t>
      </w:r>
      <w:r>
        <w:t xml:space="preserve">reported that </w:t>
      </w:r>
      <w:r w:rsidR="00C472CB">
        <w:t xml:space="preserve">the Parish Council had requested that the committee cut back the branches of the Willow Tree overhanging the council’s parking spaces.  </w:t>
      </w:r>
      <w:r>
        <w:t xml:space="preserve">She said </w:t>
      </w:r>
      <w:r w:rsidR="00F96E51">
        <w:t xml:space="preserve">that the committee had sourced an independent tree surgeon who stressed the dangers of walking under the Willow Tree in light of a child who had been tragically killed in Chalkwell Park in Southend.  The tree surgeon had advised the committee to ring fence the tree to prevent public access under the Willow Tree to protect members of the public from tripping on the roots or from boughs falling off.  This has been actioned by the North Weald Village Hall Trustees.  Mrs Gould stated that the committee has suggested that the Parish Council put up signage directing members of the public along the road to access the play area via the bridle path.  She said that they had also suggested that they would be amenable to a path across the top edge of their field to the roadway to the bridle way, which would give access for buggies, wheelchairs, etc., to the play area and the Dementia Garden.  All costs associated with this would be at the expense of the Parish Council.  Mrs Gould reported that a bough has now fallen </w:t>
      </w:r>
      <w:r>
        <w:t>from</w:t>
      </w:r>
      <w:r w:rsidR="00F96E51">
        <w:t xml:space="preserve"> the Willow Tree and </w:t>
      </w:r>
      <w:r>
        <w:t xml:space="preserve">said that if </w:t>
      </w:r>
      <w:r w:rsidR="00F96E51">
        <w:t xml:space="preserve"> the ring fence had not been in place, had a child been playing there they would have got hurt.  Mrs Gould stated that the committee have done what they think is right to protect the public and to protect the Willow Tree and thanked the Parish Council for their time.</w:t>
      </w:r>
    </w:p>
    <w:p w14:paraId="11D85266" w14:textId="77777777" w:rsidR="009C5C60" w:rsidRDefault="009C5C60" w:rsidP="009C5C60">
      <w:pPr>
        <w:ind w:left="720"/>
      </w:pPr>
    </w:p>
    <w:p w14:paraId="2B5E7F7A" w14:textId="77777777" w:rsidR="00F96E51" w:rsidRDefault="00F96E51" w:rsidP="007D1286">
      <w:r>
        <w:tab/>
        <w:t>The Chairman thanked Mrs Gould for her report and asked the Clerk if she wished to comment.  The</w:t>
      </w:r>
    </w:p>
    <w:p w14:paraId="083190BD" w14:textId="44B26065" w:rsidR="00CB38CD" w:rsidRDefault="00F96E51" w:rsidP="007D1286">
      <w:r>
        <w:tab/>
        <w:t xml:space="preserve">Clerk </w:t>
      </w:r>
      <w:r w:rsidR="007D59FE">
        <w:t xml:space="preserve">referred to the comment that the North Weald Village Hall Committee were still awaiting a </w:t>
      </w:r>
    </w:p>
    <w:p w14:paraId="5CE33C1A" w14:textId="19B671EF" w:rsidR="007D59FE" w:rsidRDefault="007D59FE" w:rsidP="007D1286">
      <w:r>
        <w:tab/>
        <w:t xml:space="preserve">reply from the Clerk and said that it was very unlikely that she would not have responded and she </w:t>
      </w:r>
    </w:p>
    <w:p w14:paraId="379300FF" w14:textId="77777777" w:rsidR="007D59FE" w:rsidRDefault="007D59FE" w:rsidP="007D59FE">
      <w:r>
        <w:tab/>
        <w:t xml:space="preserve">would check.  The Clerk stated that the Parish Council’s Insurance Company had said that they would </w:t>
      </w:r>
    </w:p>
    <w:p w14:paraId="76E166CE" w14:textId="77777777" w:rsidR="00BB4048" w:rsidRDefault="007D59FE" w:rsidP="007D1286">
      <w:r>
        <w:t xml:space="preserve">            not allow the council to take on the responsibility for the Willow Tree.</w:t>
      </w:r>
      <w:r w:rsidR="00BB4048">
        <w:t xml:space="preserve">  The Clerk commented that she </w:t>
      </w:r>
    </w:p>
    <w:p w14:paraId="2E16C020" w14:textId="678A7FD2" w:rsidR="00BB4048" w:rsidRDefault="00BB4048" w:rsidP="007D1286">
      <w:r>
        <w:t xml:space="preserve">            had spoken with the Chairman and this matter had been on Parish Council agendas numerous times.</w:t>
      </w:r>
    </w:p>
    <w:p w14:paraId="5BD25968" w14:textId="60A6FDB6" w:rsidR="00BB4048" w:rsidRDefault="00BB4048" w:rsidP="007D1286">
      <w:r>
        <w:tab/>
        <w:t>Many residents have contacted the council because they believe that the pathway and the surrounding</w:t>
      </w:r>
    </w:p>
    <w:p w14:paraId="013641CE" w14:textId="77777777" w:rsidR="00BB4048" w:rsidRDefault="00BB4048" w:rsidP="007D1286">
      <w:r>
        <w:tab/>
        <w:t xml:space="preserve">area belongs to the Parish Council.  Residents cannot understand why they are unable to use the access, </w:t>
      </w:r>
    </w:p>
    <w:p w14:paraId="264EE58C" w14:textId="111E1532" w:rsidR="00BB4048" w:rsidRDefault="00BB4048" w:rsidP="007D1286">
      <w:r>
        <w:t xml:space="preserve">            route that has been there for well over twenty years.  The Clerk advised that a local resident had </w:t>
      </w:r>
    </w:p>
    <w:p w14:paraId="4139F6C0" w14:textId="19B5945B" w:rsidR="00BB4048" w:rsidRDefault="00BB4048" w:rsidP="007D1286">
      <w:r>
        <w:tab/>
        <w:t xml:space="preserve">visited the Parish Office earlier in the day and had said that they did not understand why residents </w:t>
      </w:r>
    </w:p>
    <w:p w14:paraId="6F50BE41" w14:textId="77777777" w:rsidR="005D0B52" w:rsidRDefault="00BB4048" w:rsidP="007D1286">
      <w:r>
        <w:tab/>
        <w:t>are not aware that the area does not belong to the Parish Council</w:t>
      </w:r>
      <w:r w:rsidR="005D0B52">
        <w:t>.  The resident had said that t</w:t>
      </w:r>
      <w:r>
        <w:t xml:space="preserve">hey would </w:t>
      </w:r>
    </w:p>
    <w:p w14:paraId="44DDF486" w14:textId="77777777" w:rsidR="005D0B52" w:rsidRDefault="00BB4048" w:rsidP="005D0B52">
      <w:pPr>
        <w:ind w:firstLine="720"/>
      </w:pPr>
      <w:r>
        <w:t xml:space="preserve">like </w:t>
      </w:r>
      <w:r w:rsidR="005D0B52">
        <w:t>it</w:t>
      </w:r>
      <w:r>
        <w:t xml:space="preserve"> made quite clear that </w:t>
      </w:r>
      <w:r w:rsidR="005D0B52">
        <w:t xml:space="preserve">the area </w:t>
      </w:r>
      <w:r>
        <w:t xml:space="preserve">does not belong to the Parish Council.  The Chairman </w:t>
      </w:r>
      <w:r w:rsidR="00965AFC">
        <w:t>confirmed</w:t>
      </w:r>
    </w:p>
    <w:p w14:paraId="54B01749" w14:textId="77777777" w:rsidR="005D0B52" w:rsidRDefault="00965AFC" w:rsidP="005D0B52">
      <w:pPr>
        <w:ind w:firstLine="720"/>
      </w:pPr>
      <w:r>
        <w:t xml:space="preserve">this comment as he had also been present during the conversation.  </w:t>
      </w:r>
    </w:p>
    <w:p w14:paraId="24C9B725" w14:textId="77777777" w:rsidR="005D0B52" w:rsidRDefault="005D0B52" w:rsidP="005D0B52">
      <w:pPr>
        <w:ind w:firstLine="720"/>
      </w:pPr>
    </w:p>
    <w:p w14:paraId="2B8F6E75" w14:textId="77777777" w:rsidR="005D0B52" w:rsidRDefault="00965AFC" w:rsidP="005D0B52">
      <w:pPr>
        <w:ind w:firstLine="720"/>
      </w:pPr>
      <w:r>
        <w:t xml:space="preserve">Mrs Gould stated that the North Weald Village Hall Trustees have put signage up on the tree and on </w:t>
      </w:r>
    </w:p>
    <w:p w14:paraId="50139676" w14:textId="77777777" w:rsidR="005D0B52" w:rsidRDefault="00965AFC" w:rsidP="005D0B52">
      <w:pPr>
        <w:ind w:firstLine="720"/>
      </w:pPr>
      <w:r>
        <w:t xml:space="preserve">the fencing.  She said that they are protecting the public and did not understand how people can be </w:t>
      </w:r>
    </w:p>
    <w:p w14:paraId="7AD02E76" w14:textId="1D8D26E6" w:rsidR="005D0B52" w:rsidRDefault="00965AFC" w:rsidP="005D0B52">
      <w:pPr>
        <w:ind w:firstLine="720"/>
      </w:pPr>
      <w:r>
        <w:t>moaning when they are</w:t>
      </w:r>
      <w:r w:rsidR="005D0B52">
        <w:t xml:space="preserve"> </w:t>
      </w:r>
      <w:r>
        <w:t xml:space="preserve">doing due diligence.  Following lengthy discussion, the Clerk stated that she </w:t>
      </w:r>
    </w:p>
    <w:p w14:paraId="42224F29" w14:textId="77777777" w:rsidR="005D0B52" w:rsidRDefault="00965AFC" w:rsidP="005D0B52">
      <w:pPr>
        <w:ind w:firstLine="720"/>
      </w:pPr>
      <w:r>
        <w:t xml:space="preserve">had suggested to the Chairman earlier in the day that maybe the best way forward would be for Parish </w:t>
      </w:r>
    </w:p>
    <w:p w14:paraId="0F73EC90" w14:textId="77777777" w:rsidR="005D0B52" w:rsidRDefault="00965AFC" w:rsidP="005D0B52">
      <w:pPr>
        <w:ind w:firstLine="720"/>
      </w:pPr>
      <w:r>
        <w:lastRenderedPageBreak/>
        <w:t>Councillors to</w:t>
      </w:r>
      <w:r w:rsidR="005D0B52">
        <w:t xml:space="preserve"> </w:t>
      </w:r>
      <w:r>
        <w:t xml:space="preserve">meet with the North Weald Village Hall Committee to see if there is a way forward.  </w:t>
      </w:r>
    </w:p>
    <w:p w14:paraId="76ADD9DF" w14:textId="630125BF" w:rsidR="005D0B52" w:rsidRDefault="00965AFC" w:rsidP="005D0B52">
      <w:pPr>
        <w:ind w:firstLine="720"/>
      </w:pPr>
      <w:r>
        <w:t>The Chairman</w:t>
      </w:r>
      <w:r w:rsidR="005D0B52">
        <w:t xml:space="preserve"> </w:t>
      </w:r>
      <w:r>
        <w:t xml:space="preserve">asked Cllr Hind his opinion, as the Parish Council’s representative.  Cllr Hind </w:t>
      </w:r>
      <w:r w:rsidR="005D0B52">
        <w:t>said</w:t>
      </w:r>
      <w:r>
        <w:t xml:space="preserve"> </w:t>
      </w:r>
    </w:p>
    <w:p w14:paraId="6F00F08E" w14:textId="77777777" w:rsidR="005D0B52" w:rsidRDefault="00965AFC" w:rsidP="005D0B52">
      <w:pPr>
        <w:ind w:firstLine="720"/>
      </w:pPr>
      <w:r>
        <w:t xml:space="preserve">that as he is still new to the committee, one of the first things that he would like to understand is the </w:t>
      </w:r>
    </w:p>
    <w:p w14:paraId="43284317" w14:textId="77777777" w:rsidR="005D0B52" w:rsidRDefault="00965AFC" w:rsidP="005D0B52">
      <w:pPr>
        <w:ind w:firstLine="720"/>
      </w:pPr>
      <w:r>
        <w:t>ownership</w:t>
      </w:r>
      <w:r w:rsidR="005D0B52">
        <w:t xml:space="preserve"> </w:t>
      </w:r>
      <w:r>
        <w:t xml:space="preserve">issues, who owns the car park, who owns the land which the tree is on.  Mrs Gould </w:t>
      </w:r>
    </w:p>
    <w:p w14:paraId="36B02134" w14:textId="77777777" w:rsidR="005D0B52" w:rsidRDefault="00D10907" w:rsidP="005D0B52">
      <w:pPr>
        <w:ind w:firstLine="720"/>
      </w:pPr>
      <w:r>
        <w:t>responded and</w:t>
      </w:r>
      <w:r w:rsidR="005D0B52">
        <w:t xml:space="preserve"> </w:t>
      </w:r>
      <w:r>
        <w:t xml:space="preserve">confirmed that North Weald Village Hall own the car park and the land, but not the </w:t>
      </w:r>
    </w:p>
    <w:p w14:paraId="6F1160C4" w14:textId="77777777" w:rsidR="005D0B52" w:rsidRDefault="00D10907" w:rsidP="005D0B52">
      <w:pPr>
        <w:ind w:firstLine="720"/>
      </w:pPr>
      <w:r>
        <w:t>road that runs</w:t>
      </w:r>
      <w:r w:rsidR="005D0B52">
        <w:t xml:space="preserve"> </w:t>
      </w:r>
      <w:r>
        <w:t>through the car park which she confirmed was owned by Peer Group.  The Clerk</w:t>
      </w:r>
    </w:p>
    <w:p w14:paraId="312B3E95" w14:textId="77777777" w:rsidR="005D0B52" w:rsidRDefault="005D0B52" w:rsidP="005D0B52">
      <w:pPr>
        <w:ind w:firstLine="720"/>
      </w:pPr>
      <w:r>
        <w:t>stated that</w:t>
      </w:r>
      <w:r w:rsidR="00D10907">
        <w:t xml:space="preserve"> </w:t>
      </w:r>
      <w:r>
        <w:t xml:space="preserve"> </w:t>
      </w:r>
      <w:r w:rsidR="00D10907">
        <w:t xml:space="preserve">the Parish Council cannot direct people down that road.  Mrs Gould commented that the </w:t>
      </w:r>
    </w:p>
    <w:p w14:paraId="3777114A" w14:textId="77777777" w:rsidR="005D0B52" w:rsidRDefault="00D10907" w:rsidP="005D0B52">
      <w:pPr>
        <w:ind w:firstLine="720"/>
      </w:pPr>
      <w:r>
        <w:t xml:space="preserve">Parish Council is trying to direct people across North Weald Village Hall land.  The Clerk responded </w:t>
      </w:r>
    </w:p>
    <w:p w14:paraId="46322D86" w14:textId="77777777" w:rsidR="005D0B52" w:rsidRDefault="00D10907" w:rsidP="005D0B52">
      <w:pPr>
        <w:ind w:firstLine="720"/>
      </w:pPr>
      <w:r>
        <w:t xml:space="preserve">that the Parish Council is not directing people across the land as the council does not own that land.  </w:t>
      </w:r>
    </w:p>
    <w:p w14:paraId="1052DE26" w14:textId="16E2C273" w:rsidR="00D10907" w:rsidRDefault="00D10907" w:rsidP="005D0B52">
      <w:pPr>
        <w:ind w:firstLine="720"/>
      </w:pPr>
      <w:r>
        <w:t>Mrs</w:t>
      </w:r>
      <w:r w:rsidR="005D0B52">
        <w:t xml:space="preserve"> </w:t>
      </w:r>
      <w:r>
        <w:t>Gould said that the Parish Council put in the play park.  The Clerk confirmed that a play park was</w:t>
      </w:r>
    </w:p>
    <w:p w14:paraId="5EB760AF" w14:textId="7C6A0DDB" w:rsidR="00D10907" w:rsidRDefault="00D10907" w:rsidP="007D1286">
      <w:r>
        <w:tab/>
        <w:t>installed there because, at that time, the Parish Council were able to use that land and, at that time,</w:t>
      </w:r>
    </w:p>
    <w:p w14:paraId="171E2AEA" w14:textId="6D7D62F1" w:rsidR="00040554" w:rsidRDefault="00D10907" w:rsidP="007D1286">
      <w:r>
        <w:tab/>
        <w:t>nobody had said that we could not use that land.</w:t>
      </w:r>
      <w:r w:rsidR="00040554">
        <w:t xml:space="preserve">  Mrs Gould stated that the Parish Council had</w:t>
      </w:r>
    </w:p>
    <w:p w14:paraId="6DB391EE" w14:textId="7DE0A23E" w:rsidR="00040554" w:rsidRDefault="00040554" w:rsidP="007D1286">
      <w:r>
        <w:tab/>
        <w:t>installed the path and then councillors had said that it was unsafe and had to be removed.  The</w:t>
      </w:r>
    </w:p>
    <w:p w14:paraId="4AA46E5A" w14:textId="20D07075" w:rsidR="00040554" w:rsidRDefault="00040554" w:rsidP="007D1286">
      <w:r>
        <w:tab/>
        <w:t>Clerk confirmed this and said that this was not the right platform to argue this matter.  The</w:t>
      </w:r>
    </w:p>
    <w:p w14:paraId="2CBA31A6" w14:textId="0E134B52" w:rsidR="00040554" w:rsidRDefault="00040554" w:rsidP="007D1286">
      <w:r>
        <w:tab/>
        <w:t>Chairman suggested that a meeting be arranged between Parish Councillors and the North Weald</w:t>
      </w:r>
    </w:p>
    <w:p w14:paraId="72425150" w14:textId="318E3264" w:rsidR="00965AFC" w:rsidRDefault="00040554" w:rsidP="00965AFC">
      <w:r>
        <w:tab/>
        <w:t>Village Hall Committee.  Mrs Gould asked for the following to be minuted; she stated that this</w:t>
      </w:r>
    </w:p>
    <w:p w14:paraId="45867A2F" w14:textId="19D3E895" w:rsidR="00040554" w:rsidRDefault="00040554" w:rsidP="00965AFC">
      <w:r>
        <w:tab/>
        <w:t>issue has been going on for 23 years and she has been part of it for 23 years.  She would like one</w:t>
      </w:r>
    </w:p>
    <w:p w14:paraId="002B49F6" w14:textId="6EFFE867" w:rsidR="00040554" w:rsidRDefault="00040554" w:rsidP="00965AFC">
      <w:r>
        <w:tab/>
        <w:t>meeting and one meeting only.  Mrs Gould stated that they had decided no right across their land,</w:t>
      </w:r>
    </w:p>
    <w:p w14:paraId="642749BA" w14:textId="2E10C4BF" w:rsidR="00040554" w:rsidRPr="00040554" w:rsidRDefault="00040554" w:rsidP="00965AFC">
      <w:r>
        <w:tab/>
        <w:t>and said that she was sure that the other trustees would agree with her.</w:t>
      </w:r>
    </w:p>
    <w:p w14:paraId="48462529" w14:textId="75365C8D" w:rsidR="00363A97" w:rsidRDefault="00363A97" w:rsidP="007D1286"/>
    <w:p w14:paraId="100D401A" w14:textId="1877507D" w:rsidR="00040554" w:rsidRDefault="00040554" w:rsidP="007D1286">
      <w:r>
        <w:tab/>
        <w:t>The Chairman raised a point and said that he had passed a thumbnail sketch of three sites to the</w:t>
      </w:r>
    </w:p>
    <w:p w14:paraId="1E40BE65" w14:textId="71C53180" w:rsidR="00040554" w:rsidRDefault="00040554" w:rsidP="007D1286">
      <w:r>
        <w:tab/>
        <w:t xml:space="preserve">North Weald Village Hall Chair.  He said that these sites would avoid going anywhere near the </w:t>
      </w:r>
    </w:p>
    <w:p w14:paraId="30BEE767" w14:textId="51ADA92E" w:rsidR="00040554" w:rsidRDefault="00040554" w:rsidP="007D1286">
      <w:r>
        <w:tab/>
        <w:t>Willow Tree.</w:t>
      </w:r>
      <w:r w:rsidR="009A0FDD">
        <w:t xml:space="preserve">  Mrs Gould confirmed that a trustee had responded via email to the Chairman </w:t>
      </w:r>
    </w:p>
    <w:p w14:paraId="4FD130AD" w14:textId="1AB41250" w:rsidR="009A0FDD" w:rsidRDefault="009A0FDD" w:rsidP="007D1286">
      <w:r>
        <w:tab/>
        <w:t xml:space="preserve">saying no to the suggestions.  Mrs Gould stated that the email also advised of the appropriate </w:t>
      </w:r>
    </w:p>
    <w:p w14:paraId="75E25AE9" w14:textId="2E5EAFE3" w:rsidR="009A0FDD" w:rsidRDefault="009A0FDD" w:rsidP="007D1286">
      <w:r>
        <w:tab/>
        <w:t>recommended signage.  The Clerk stated that if the committee look at what their Charity’s</w:t>
      </w:r>
    </w:p>
    <w:p w14:paraId="50D14CAE" w14:textId="7D05AF90" w:rsidR="009A0FDD" w:rsidRDefault="009A0FDD" w:rsidP="007D1286">
      <w:r>
        <w:tab/>
        <w:t>terms are, there is a deed which states it is for the benefit of the residents and for recreation.</w:t>
      </w:r>
    </w:p>
    <w:p w14:paraId="5FBC42FB" w14:textId="77777777" w:rsidR="00E3283D" w:rsidRDefault="009A0FDD" w:rsidP="007D1286">
      <w:r>
        <w:tab/>
        <w:t xml:space="preserve">The Clerk asked Mrs Gould if there is a reason as to why the committee will not allow people to go </w:t>
      </w:r>
    </w:p>
    <w:p w14:paraId="2222303C" w14:textId="77777777" w:rsidR="00E3283D" w:rsidRDefault="00E3283D" w:rsidP="00E3283D">
      <w:pPr>
        <w:ind w:firstLine="720"/>
      </w:pPr>
      <w:r>
        <w:t>a</w:t>
      </w:r>
      <w:r w:rsidR="009A0FDD">
        <w:t>cross their field, which they no longer use for fetes etc.  Mrs Gould responded</w:t>
      </w:r>
      <w:r>
        <w:t xml:space="preserve"> </w:t>
      </w:r>
      <w:r w:rsidR="009A0FDD">
        <w:t xml:space="preserve">that it was for Health </w:t>
      </w:r>
    </w:p>
    <w:p w14:paraId="1FEA2E59" w14:textId="77777777" w:rsidR="00E3283D" w:rsidRDefault="009A0FDD" w:rsidP="00E3283D">
      <w:pPr>
        <w:ind w:firstLine="720"/>
      </w:pPr>
      <w:r>
        <w:t xml:space="preserve">and Safety.  The Clerk asked what the Health and Safety </w:t>
      </w:r>
      <w:r w:rsidR="00CF5081">
        <w:t>concern would</w:t>
      </w:r>
      <w:r w:rsidR="00E3283D">
        <w:t xml:space="preserve"> </w:t>
      </w:r>
      <w:r>
        <w:t>be for</w:t>
      </w:r>
      <w:r w:rsidR="00CF5081">
        <w:t xml:space="preserve"> </w:t>
      </w:r>
      <w:r>
        <w:t>not going across their</w:t>
      </w:r>
    </w:p>
    <w:p w14:paraId="1BF284D5" w14:textId="77777777" w:rsidR="00E3283D" w:rsidRDefault="009A0FDD" w:rsidP="00E3283D">
      <w:pPr>
        <w:ind w:firstLine="720"/>
      </w:pPr>
      <w:r>
        <w:t>field</w:t>
      </w:r>
      <w:r w:rsidR="00CF5081">
        <w:t xml:space="preserve"> as there is no tree there.  Mrs Gould said that she was</w:t>
      </w:r>
      <w:r w:rsidR="00E3283D">
        <w:t xml:space="preserve"> </w:t>
      </w:r>
      <w:r w:rsidR="00CF5081">
        <w:t xml:space="preserve">annoyed as everybody still uses the field.  </w:t>
      </w:r>
    </w:p>
    <w:p w14:paraId="53F91D97" w14:textId="77777777" w:rsidR="00E3283D" w:rsidRDefault="00CF5081" w:rsidP="00E3283D">
      <w:pPr>
        <w:ind w:firstLine="720"/>
      </w:pPr>
      <w:r>
        <w:t xml:space="preserve">Mrs Gould </w:t>
      </w:r>
      <w:r w:rsidR="0081234A">
        <w:t xml:space="preserve">commented </w:t>
      </w:r>
      <w:r>
        <w:t xml:space="preserve">that people </w:t>
      </w:r>
      <w:r w:rsidR="0081234A">
        <w:t xml:space="preserve">go </w:t>
      </w:r>
      <w:r>
        <w:t>to the council and</w:t>
      </w:r>
      <w:r w:rsidR="0081234A">
        <w:t xml:space="preserve"> </w:t>
      </w:r>
      <w:r>
        <w:t xml:space="preserve">say that they cannot </w:t>
      </w:r>
      <w:r w:rsidR="0081234A">
        <w:t xml:space="preserve">get a wheelchair there, </w:t>
      </w:r>
    </w:p>
    <w:p w14:paraId="52D4F104" w14:textId="77777777" w:rsidR="00E3283D" w:rsidRDefault="0081234A" w:rsidP="00E3283D">
      <w:pPr>
        <w:ind w:firstLine="720"/>
      </w:pPr>
      <w:r>
        <w:t>or a double buggy or a pram, so the committee</w:t>
      </w:r>
      <w:r w:rsidR="00E3283D">
        <w:t xml:space="preserve"> </w:t>
      </w:r>
      <w:r>
        <w:t xml:space="preserve">are saying it’s fine, walk down the road to get to there.  </w:t>
      </w:r>
    </w:p>
    <w:p w14:paraId="10EA97A7" w14:textId="77777777" w:rsidR="00E3283D" w:rsidRDefault="0081234A" w:rsidP="00E3283D">
      <w:pPr>
        <w:ind w:firstLine="720"/>
      </w:pPr>
      <w:r>
        <w:t xml:space="preserve">The Clerk said if the Parish Council paid for a path across the field which the committee are not using, </w:t>
      </w:r>
    </w:p>
    <w:p w14:paraId="2018BEB5" w14:textId="77777777" w:rsidR="00E3283D" w:rsidRDefault="0081234A" w:rsidP="00E3283D">
      <w:pPr>
        <w:ind w:firstLine="720"/>
      </w:pPr>
      <w:r>
        <w:t xml:space="preserve">what would be the reasoning for not allowing the Parish Council to do that.  Mrs Gould stated that the </w:t>
      </w:r>
    </w:p>
    <w:p w14:paraId="008B6650" w14:textId="5993519C" w:rsidR="0081234A" w:rsidRDefault="0081234A" w:rsidP="00E3283D">
      <w:pPr>
        <w:ind w:firstLine="720"/>
      </w:pPr>
      <w:r>
        <w:t>committee</w:t>
      </w:r>
      <w:r w:rsidR="00E3283D">
        <w:t xml:space="preserve"> </w:t>
      </w:r>
      <w:r>
        <w:t xml:space="preserve">did agree to the request two years ago.  The Clerk said that she could not recall receiving </w:t>
      </w:r>
    </w:p>
    <w:p w14:paraId="469C0589" w14:textId="77777777" w:rsidR="00E3283D" w:rsidRDefault="0081234A" w:rsidP="00E3283D">
      <w:pPr>
        <w:ind w:firstLine="720"/>
      </w:pPr>
      <w:r>
        <w:t xml:space="preserve">their </w:t>
      </w:r>
      <w:r w:rsidR="008438C0">
        <w:t>agreement and said that she would check.  The Chairman asked Mrs Gould if she could</w:t>
      </w:r>
      <w:r w:rsidR="00E3283D">
        <w:t xml:space="preserve"> </w:t>
      </w:r>
      <w:r w:rsidR="008438C0">
        <w:t xml:space="preserve">resend </w:t>
      </w:r>
    </w:p>
    <w:p w14:paraId="2DB22E14" w14:textId="77777777" w:rsidR="00E3283D" w:rsidRDefault="008438C0" w:rsidP="00E3283D">
      <w:pPr>
        <w:ind w:firstLine="720"/>
      </w:pPr>
      <w:r>
        <w:t>the email.  Cllr Clegg asked the Chairman if this was the right forum for this discussion.</w:t>
      </w:r>
      <w:r w:rsidR="00E3283D">
        <w:t xml:space="preserve">  </w:t>
      </w:r>
      <w:r>
        <w:t xml:space="preserve">The Chairman </w:t>
      </w:r>
    </w:p>
    <w:p w14:paraId="2F649195" w14:textId="77777777" w:rsidR="00E3283D" w:rsidRDefault="008438C0" w:rsidP="00E3283D">
      <w:pPr>
        <w:ind w:firstLine="720"/>
      </w:pPr>
      <w:r>
        <w:t>said that he was trying to circumvent it.  Cllr Clegg responded that we were not</w:t>
      </w:r>
      <w:r w:rsidR="00E3283D">
        <w:t xml:space="preserve"> </w:t>
      </w:r>
      <w:r>
        <w:t xml:space="preserve">doing a very good job </w:t>
      </w:r>
    </w:p>
    <w:p w14:paraId="065B302D" w14:textId="77777777" w:rsidR="00E3283D" w:rsidRDefault="008438C0" w:rsidP="00E3283D">
      <w:pPr>
        <w:ind w:firstLine="720"/>
      </w:pPr>
      <w:r>
        <w:t>of circumventing it.  Mrs Gould gave a copy of the North Weald Village</w:t>
      </w:r>
      <w:r w:rsidR="00E3283D">
        <w:t xml:space="preserve"> </w:t>
      </w:r>
      <w:r>
        <w:t xml:space="preserve">Hall Committee Meeting </w:t>
      </w:r>
    </w:p>
    <w:p w14:paraId="1374EE49" w14:textId="77777777" w:rsidR="00E3283D" w:rsidRDefault="008438C0" w:rsidP="00E3283D">
      <w:pPr>
        <w:ind w:firstLine="720"/>
      </w:pPr>
      <w:r>
        <w:t>Minutes to the Chairman and Clerk</w:t>
      </w:r>
      <w:r w:rsidR="00E3283D">
        <w:t>.</w:t>
      </w:r>
      <w:r>
        <w:t xml:space="preserve">  The Clerk asked Mrs Gould if she </w:t>
      </w:r>
      <w:r w:rsidR="00E3283D">
        <w:t>h</w:t>
      </w:r>
      <w:r>
        <w:t xml:space="preserve">ad responded to the email </w:t>
      </w:r>
    </w:p>
    <w:p w14:paraId="63E90822" w14:textId="77777777" w:rsidR="00E3283D" w:rsidRDefault="008438C0" w:rsidP="00E3283D">
      <w:pPr>
        <w:ind w:firstLine="720"/>
      </w:pPr>
      <w:r>
        <w:t xml:space="preserve">which </w:t>
      </w:r>
      <w:r w:rsidR="00BA190D">
        <w:t>Mrs Gould is</w:t>
      </w:r>
      <w:r>
        <w:t xml:space="preserve"> saying that the Clerk did</w:t>
      </w:r>
      <w:r w:rsidR="00BA190D">
        <w:t xml:space="preserve"> </w:t>
      </w:r>
      <w:r>
        <w:t xml:space="preserve">not respond </w:t>
      </w:r>
      <w:r w:rsidR="00BA190D">
        <w:t>to;</w:t>
      </w:r>
      <w:r>
        <w:t xml:space="preserve"> would the Parish Council be able to install </w:t>
      </w:r>
    </w:p>
    <w:p w14:paraId="29CFA088" w14:textId="77777777" w:rsidR="00E3283D" w:rsidRDefault="008438C0" w:rsidP="00E3283D">
      <w:pPr>
        <w:ind w:firstLine="720"/>
      </w:pPr>
      <w:r>
        <w:t>a path across the field.  Mrs Gould stated</w:t>
      </w:r>
      <w:r w:rsidR="00BA190D">
        <w:t xml:space="preserve"> </w:t>
      </w:r>
      <w:r>
        <w:t>that it was only from the top corner of the field</w:t>
      </w:r>
      <w:r w:rsidR="00BA190D">
        <w:t xml:space="preserve"> because of </w:t>
      </w:r>
    </w:p>
    <w:p w14:paraId="244AFDAB" w14:textId="77777777" w:rsidR="00E3283D" w:rsidRDefault="00BA190D" w:rsidP="00E3283D">
      <w:pPr>
        <w:ind w:firstLine="720"/>
      </w:pPr>
      <w:r>
        <w:t>the Willow Tree.  The</w:t>
      </w:r>
      <w:r w:rsidR="00E3283D">
        <w:t xml:space="preserve"> </w:t>
      </w:r>
      <w:r>
        <w:t xml:space="preserve">Clerk asked if the committee would allow the Parish Council to go across the </w:t>
      </w:r>
    </w:p>
    <w:p w14:paraId="1AF72F9A" w14:textId="77777777" w:rsidR="00E3283D" w:rsidRDefault="00BA190D" w:rsidP="00E3283D">
      <w:pPr>
        <w:ind w:firstLine="720"/>
      </w:pPr>
      <w:r>
        <w:t>field.  Mrs Gould</w:t>
      </w:r>
      <w:r w:rsidR="00E3283D">
        <w:t xml:space="preserve"> </w:t>
      </w:r>
      <w:r>
        <w:t xml:space="preserve">reiterated that it was only from the top corner.  The Clerk stated that this was why </w:t>
      </w:r>
    </w:p>
    <w:p w14:paraId="72E62A97" w14:textId="77777777" w:rsidR="00E3283D" w:rsidRDefault="00BA190D" w:rsidP="00E3283D">
      <w:pPr>
        <w:ind w:firstLine="720"/>
      </w:pPr>
      <w:r>
        <w:t>there needed</w:t>
      </w:r>
      <w:r w:rsidR="00E3283D">
        <w:t xml:space="preserve"> </w:t>
      </w:r>
      <w:r>
        <w:t xml:space="preserve">to be a meeting with a map drawn up so that the committee can tell the Parish Council </w:t>
      </w:r>
    </w:p>
    <w:p w14:paraId="2F3989E6" w14:textId="77777777" w:rsidR="00E3283D" w:rsidRDefault="00BA190D" w:rsidP="00E3283D">
      <w:pPr>
        <w:ind w:firstLine="720"/>
      </w:pPr>
      <w:r>
        <w:t>where</w:t>
      </w:r>
      <w:r w:rsidR="00E3283D">
        <w:t xml:space="preserve"> </w:t>
      </w:r>
      <w:r>
        <w:t xml:space="preserve">the path can go.  The Clerk </w:t>
      </w:r>
      <w:r w:rsidR="00AE2721">
        <w:t xml:space="preserve">stated </w:t>
      </w:r>
      <w:r>
        <w:t xml:space="preserve">that she would not attend that meeting and it would only be </w:t>
      </w:r>
    </w:p>
    <w:p w14:paraId="07B9ED14" w14:textId="0D02EB12" w:rsidR="00BA190D" w:rsidRDefault="00BA190D" w:rsidP="00E3283D">
      <w:pPr>
        <w:ind w:firstLine="720"/>
      </w:pPr>
      <w:r>
        <w:t>Parish</w:t>
      </w:r>
      <w:r w:rsidR="00AE2721">
        <w:t xml:space="preserve"> </w:t>
      </w:r>
      <w:r>
        <w:t>Councillors</w:t>
      </w:r>
      <w:r w:rsidR="00E3283D">
        <w:t xml:space="preserve"> in attendance</w:t>
      </w:r>
      <w:r>
        <w:t>.  Mrs Gould</w:t>
      </w:r>
      <w:r w:rsidR="00AE2721">
        <w:t xml:space="preserve"> responded</w:t>
      </w:r>
      <w:r>
        <w:t xml:space="preserve"> that Cllr Hind is on the committee.</w:t>
      </w:r>
    </w:p>
    <w:p w14:paraId="1EB4DDE6" w14:textId="36BD59C7" w:rsidR="008D36D0" w:rsidRDefault="008438C0" w:rsidP="00BA190D">
      <w:r>
        <w:tab/>
      </w:r>
      <w:r w:rsidR="008D36D0">
        <w:t xml:space="preserve">The Chairman asked if any other Councillors had reports.  Cllr Blanks mentioned the meeting </w:t>
      </w:r>
    </w:p>
    <w:p w14:paraId="16DD9B63" w14:textId="5A347C3A" w:rsidR="008D36D0" w:rsidRDefault="008D36D0" w:rsidP="00BA190D">
      <w:r>
        <w:tab/>
        <w:t>regarding the market traffic which ha</w:t>
      </w:r>
      <w:r w:rsidR="00E3283D">
        <w:t>s</w:t>
      </w:r>
      <w:r>
        <w:t xml:space="preserve"> been arranged with the District Councillors </w:t>
      </w:r>
      <w:r w:rsidR="00E3283D">
        <w:t xml:space="preserve">on </w:t>
      </w:r>
      <w:r>
        <w:t>the 30</w:t>
      </w:r>
      <w:r w:rsidRPr="008D36D0">
        <w:rPr>
          <w:vertAlign w:val="superscript"/>
        </w:rPr>
        <w:t>th</w:t>
      </w:r>
    </w:p>
    <w:p w14:paraId="739AE8D9" w14:textId="77777777" w:rsidR="008D36D0" w:rsidRDefault="008D36D0" w:rsidP="00BA190D">
      <w:r>
        <w:tab/>
        <w:t>of July.  He said that if anyone has anything to add to that meeting, please be there.  The Chairman</w:t>
      </w:r>
    </w:p>
    <w:p w14:paraId="6FB9101C" w14:textId="5E5CAB06" w:rsidR="00994831" w:rsidRDefault="008D36D0" w:rsidP="00BA190D">
      <w:r>
        <w:lastRenderedPageBreak/>
        <w:tab/>
        <w:t>confirmed that this</w:t>
      </w:r>
      <w:r w:rsidR="00994831">
        <w:t xml:space="preserve"> </w:t>
      </w:r>
      <w:r>
        <w:t xml:space="preserve">item was on the agenda.  </w:t>
      </w:r>
      <w:r w:rsidR="008438C0">
        <w:t xml:space="preserve"> </w:t>
      </w:r>
      <w:r>
        <w:t xml:space="preserve">Cllr Blanks </w:t>
      </w:r>
      <w:r w:rsidR="00994831">
        <w:t>mentioned that EFDC would be</w:t>
      </w:r>
    </w:p>
    <w:p w14:paraId="14A267E2" w14:textId="77777777" w:rsidR="00994831" w:rsidRDefault="00994831" w:rsidP="00BA190D">
      <w:r>
        <w:tab/>
        <w:t>publishing their accounts and said that there is a period of five weeks whereby anyone can ask</w:t>
      </w:r>
    </w:p>
    <w:p w14:paraId="543E4645" w14:textId="77777777" w:rsidR="00994831" w:rsidRDefault="00994831" w:rsidP="00994831">
      <w:pPr>
        <w:ind w:firstLine="720"/>
      </w:pPr>
      <w:r>
        <w:t>questions about those accounts.  He said that he would be asking questions as he wants to know how</w:t>
      </w:r>
    </w:p>
    <w:p w14:paraId="2318701C" w14:textId="3C9AED23" w:rsidR="00994831" w:rsidRDefault="00994831" w:rsidP="00994831">
      <w:pPr>
        <w:ind w:firstLine="720"/>
      </w:pPr>
      <w:r>
        <w:t>much the District Council makes out of the Airfield.  The Clerk referred to the meeting on the</w:t>
      </w:r>
    </w:p>
    <w:p w14:paraId="75F467F0" w14:textId="225BA2BC" w:rsidR="00994831" w:rsidRDefault="00994831" w:rsidP="00BA190D">
      <w:r>
        <w:tab/>
        <w:t>30</w:t>
      </w:r>
      <w:r w:rsidRPr="00994831">
        <w:rPr>
          <w:vertAlign w:val="superscript"/>
        </w:rPr>
        <w:t>th</w:t>
      </w:r>
      <w:r>
        <w:t xml:space="preserve"> of July and said that if Councillors had any questions, please let her know.</w:t>
      </w:r>
    </w:p>
    <w:p w14:paraId="0FBFB14A" w14:textId="77777777" w:rsidR="00E3283D" w:rsidRPr="00F05AFA" w:rsidRDefault="00E3283D" w:rsidP="00BA190D"/>
    <w:p w14:paraId="50D394D7" w14:textId="732B7E77" w:rsidR="00A009A3" w:rsidRPr="00696E47" w:rsidRDefault="00A009A3" w:rsidP="00D22091">
      <w:pPr>
        <w:pStyle w:val="Heading3"/>
        <w:numPr>
          <w:ilvl w:val="0"/>
          <w:numId w:val="5"/>
        </w:numPr>
        <w:rPr>
          <w:bCs/>
        </w:rPr>
      </w:pPr>
      <w:r w:rsidRPr="007343B9">
        <w:t xml:space="preserve">Queens Hall Charity Report </w:t>
      </w:r>
      <w:r w:rsidRPr="007343B9">
        <w:rPr>
          <w:bCs/>
        </w:rPr>
        <w:t xml:space="preserve">– </w:t>
      </w:r>
      <w:r w:rsidR="00D52193">
        <w:rPr>
          <w:bCs/>
        </w:rPr>
        <w:t>No report</w:t>
      </w:r>
    </w:p>
    <w:p w14:paraId="6001ECF2" w14:textId="77777777" w:rsidR="00A009A3" w:rsidRPr="00696E47" w:rsidRDefault="00A009A3" w:rsidP="00A009A3">
      <w:pPr>
        <w:pStyle w:val="ListParagraph"/>
        <w:ind w:left="709"/>
        <w:outlineLvl w:val="0"/>
        <w:rPr>
          <w:bCs/>
          <w:sz w:val="18"/>
          <w:szCs w:val="18"/>
        </w:rPr>
      </w:pPr>
    </w:p>
    <w:p w14:paraId="2A382E51" w14:textId="0E6E27E1" w:rsidR="00A009A3" w:rsidRDefault="00A009A3" w:rsidP="00D52193">
      <w:pPr>
        <w:pStyle w:val="Heading3"/>
        <w:numPr>
          <w:ilvl w:val="0"/>
          <w:numId w:val="5"/>
        </w:numPr>
      </w:pPr>
      <w:r w:rsidRPr="007A366B">
        <w:t>Highways –</w:t>
      </w:r>
      <w:r w:rsidR="004626A6">
        <w:t xml:space="preserve"> Various Road closures.  It was noted that these have been reported via social media.</w:t>
      </w:r>
    </w:p>
    <w:p w14:paraId="1DBA0910" w14:textId="577C0088" w:rsidR="004626A6" w:rsidRPr="004626A6" w:rsidRDefault="004626A6" w:rsidP="004626A6"/>
    <w:p w14:paraId="4855A793" w14:textId="2484A881" w:rsidR="00A009A3" w:rsidRPr="00696E47" w:rsidRDefault="00A009A3" w:rsidP="007A366B">
      <w:pPr>
        <w:pStyle w:val="Heading2"/>
      </w:pPr>
      <w:r w:rsidRPr="00696E47">
        <w:t>C2</w:t>
      </w:r>
      <w:r w:rsidR="00F05AFA">
        <w:t>6.0</w:t>
      </w:r>
      <w:r w:rsidR="005603A8">
        <w:t>59</w:t>
      </w:r>
      <w:r w:rsidR="00F05AFA">
        <w:t xml:space="preserve"> </w:t>
      </w:r>
      <w:r w:rsidRPr="00696E47">
        <w:t>FINANCIAL REPORTS</w:t>
      </w:r>
    </w:p>
    <w:p w14:paraId="175A17F4" w14:textId="4A758709" w:rsidR="004626A6" w:rsidRDefault="00A009A3" w:rsidP="007A366B">
      <w:r w:rsidRPr="00E06391">
        <w:t>Councillors</w:t>
      </w:r>
      <w:r>
        <w:t xml:space="preserve"> </w:t>
      </w:r>
      <w:r w:rsidRPr="00AB700B">
        <w:rPr>
          <w:b/>
          <w:bCs/>
          <w:i/>
          <w:iCs/>
        </w:rPr>
        <w:t>APPROVED</w:t>
      </w:r>
      <w:r>
        <w:t xml:space="preserve"> </w:t>
      </w:r>
      <w:r w:rsidRPr="00E06391">
        <w:t>the monthly cheque list</w:t>
      </w:r>
      <w:r w:rsidR="00043A41">
        <w:t xml:space="preserve"> </w:t>
      </w:r>
      <w:r w:rsidRPr="00E06391">
        <w:t xml:space="preserve">for </w:t>
      </w:r>
      <w:r w:rsidR="00D52193">
        <w:t xml:space="preserve">June </w:t>
      </w:r>
      <w:r w:rsidR="00043A41">
        <w:t>2026</w:t>
      </w:r>
      <w:r>
        <w:t xml:space="preserve"> </w:t>
      </w:r>
      <w:r w:rsidRPr="00E06391">
        <w:t xml:space="preserve">which had been emailed to Councillors.  </w:t>
      </w:r>
    </w:p>
    <w:p w14:paraId="08421028" w14:textId="1AF602A9" w:rsidR="004626A6" w:rsidRDefault="004626A6" w:rsidP="007A366B">
      <w:r>
        <w:t xml:space="preserve">Cllr Blanks </w:t>
      </w:r>
      <w:r w:rsidR="00330F4F">
        <w:t xml:space="preserve">raised a question as to </w:t>
      </w:r>
      <w:r>
        <w:t>why a new router</w:t>
      </w:r>
      <w:r w:rsidR="00330F4F">
        <w:t xml:space="preserve"> was needed</w:t>
      </w:r>
      <w:r>
        <w:t xml:space="preserve">.  The Clerk </w:t>
      </w:r>
      <w:r w:rsidR="00330F4F">
        <w:t xml:space="preserve">explained that the router was pixelating and she </w:t>
      </w:r>
      <w:r w:rsidR="006557A9">
        <w:t xml:space="preserve">had been </w:t>
      </w:r>
      <w:r w:rsidR="00330F4F">
        <w:t xml:space="preserve">unable to view the CCTV at Weald Common.  Cllr Blanks asked what had happened to the old router.  </w:t>
      </w:r>
      <w:r>
        <w:t xml:space="preserve">The Clerk </w:t>
      </w:r>
      <w:r w:rsidR="00330F4F">
        <w:t xml:space="preserve">advised </w:t>
      </w:r>
      <w:r>
        <w:t xml:space="preserve">that the contractor had taken the old router away.  Cllr Blanks asked if </w:t>
      </w:r>
      <w:r w:rsidR="00330F4F">
        <w:t xml:space="preserve">the </w:t>
      </w:r>
      <w:r w:rsidR="006557A9">
        <w:t>P</w:t>
      </w:r>
      <w:r w:rsidR="00330F4F">
        <w:t xml:space="preserve">arish </w:t>
      </w:r>
      <w:r w:rsidR="006557A9">
        <w:t>Council</w:t>
      </w:r>
      <w:r w:rsidR="00330F4F">
        <w:t xml:space="preserve"> </w:t>
      </w:r>
      <w:r>
        <w:t>get</w:t>
      </w:r>
      <w:r w:rsidR="00330F4F">
        <w:t>s</w:t>
      </w:r>
      <w:r>
        <w:t xml:space="preserve"> an allowance for this and he would like to know what has happened to it.  The Clerk confirmed that she would contact the contracto</w:t>
      </w:r>
      <w:r w:rsidR="00330F4F">
        <w:t>r to ask.</w:t>
      </w:r>
    </w:p>
    <w:p w14:paraId="7C12D6AF" w14:textId="77777777" w:rsidR="00330F4F" w:rsidRDefault="00330F4F" w:rsidP="007A366B"/>
    <w:p w14:paraId="751456C3" w14:textId="77777777" w:rsidR="005603A8" w:rsidRDefault="00A009A3" w:rsidP="007A366B">
      <w:r>
        <w:t xml:space="preserve">The Clerk advised the </w:t>
      </w:r>
      <w:r w:rsidR="00535F81">
        <w:t xml:space="preserve">latest </w:t>
      </w:r>
      <w:r>
        <w:t xml:space="preserve">CCLA interest </w:t>
      </w:r>
      <w:r w:rsidR="00043A41">
        <w:t xml:space="preserve">report </w:t>
      </w:r>
      <w:r w:rsidR="00535F81">
        <w:t xml:space="preserve">showed interest </w:t>
      </w:r>
      <w:r w:rsidR="00764272">
        <w:t xml:space="preserve">received </w:t>
      </w:r>
      <w:r w:rsidR="00535F81">
        <w:t>of £</w:t>
      </w:r>
      <w:r w:rsidR="005603A8">
        <w:t>472.15.</w:t>
      </w:r>
    </w:p>
    <w:p w14:paraId="5570D3D9" w14:textId="77777777" w:rsidR="005603A8" w:rsidRDefault="005603A8" w:rsidP="007A366B"/>
    <w:p w14:paraId="5DFFFC89" w14:textId="1C906C47" w:rsidR="00DA18C7" w:rsidRDefault="00A77109" w:rsidP="00D52193">
      <w:pPr>
        <w:rPr>
          <w:b/>
          <w:bCs/>
        </w:rPr>
      </w:pPr>
      <w:r>
        <w:rPr>
          <w:b/>
          <w:bCs/>
        </w:rPr>
        <w:t>C26.0</w:t>
      </w:r>
      <w:r w:rsidR="005603A8">
        <w:rPr>
          <w:b/>
          <w:bCs/>
        </w:rPr>
        <w:t xml:space="preserve">60  </w:t>
      </w:r>
      <w:r w:rsidR="00DA18C7">
        <w:rPr>
          <w:b/>
          <w:bCs/>
        </w:rPr>
        <w:t>REQUEST FOR MEETING WITH WARD COUNCILLORS &amp; ESSEX COUNTY WARD COUNCILLOR</w:t>
      </w:r>
    </w:p>
    <w:p w14:paraId="63C0600E" w14:textId="3BCBDDAD" w:rsidR="00DA18C7" w:rsidRDefault="00DA18C7" w:rsidP="00D52193">
      <w:pPr>
        <w:rPr>
          <w:b/>
          <w:bCs/>
        </w:rPr>
      </w:pPr>
      <w:r>
        <w:rPr>
          <w:b/>
          <w:bCs/>
        </w:rPr>
        <w:t>a)  Discussion on proposed and approved housing developments in the Parish and traffic issues related to North Weald Market</w:t>
      </w:r>
    </w:p>
    <w:p w14:paraId="7C239589" w14:textId="59E0F146" w:rsidR="009B0F89" w:rsidRDefault="00DA18C7" w:rsidP="00D52193">
      <w:r>
        <w:t xml:space="preserve">Councillors </w:t>
      </w:r>
      <w:r>
        <w:rPr>
          <w:b/>
          <w:bCs/>
          <w:i/>
          <w:iCs/>
        </w:rPr>
        <w:t xml:space="preserve">NOTED </w:t>
      </w:r>
      <w:r>
        <w:t xml:space="preserve">that the Clerk had contacted the District Ward Councillors and the Essex County Councillor three times by email regarding these matters.  The Clerk had also spoken directly with two District Ward Councillors and one substitute Member.  Cllr Ray Balcombe has confirmed that he would be attending in his capacity as Cabinet Member for Contracts (which includes responsibility for North Weald Airfield) and as substitute for Cllr Nigel Bedford.  Councillors </w:t>
      </w:r>
      <w:r>
        <w:rPr>
          <w:b/>
          <w:bCs/>
          <w:i/>
          <w:iCs/>
        </w:rPr>
        <w:t xml:space="preserve">NOTED </w:t>
      </w:r>
      <w:r>
        <w:t>that the Clerk and the RFO had met separately with Darren Goody, Airfield Manager, on 29 June to discuss the proposed Pigeon development, during which the market-related traffic concerns were also raised.</w:t>
      </w:r>
    </w:p>
    <w:p w14:paraId="5DBAE914" w14:textId="77777777" w:rsidR="00DA18C7" w:rsidRDefault="00DA18C7" w:rsidP="00D52193"/>
    <w:p w14:paraId="3A9A37C5" w14:textId="4D6AC163" w:rsidR="00DA18C7" w:rsidRDefault="0063667C" w:rsidP="00D52193">
      <w:r>
        <w:t>Cllr Bromwich had proposed a meeting date of Thursday, 30 July at 7.00pm and this had now been confirmed.</w:t>
      </w:r>
    </w:p>
    <w:p w14:paraId="2B544C0C" w14:textId="38AE1DA9" w:rsidR="0063667C" w:rsidRDefault="0063667C" w:rsidP="00D52193">
      <w:r>
        <w:t>The Clerk advised that the following had confirmed their attendance:</w:t>
      </w:r>
    </w:p>
    <w:p w14:paraId="360FD94A" w14:textId="254E1CB1" w:rsidR="0063667C" w:rsidRDefault="0063667C" w:rsidP="00D52193">
      <w:r>
        <w:t>Parish Councillors Buckley, Blanks, Mrs Etherington, Hind; District Councillors Gupta, Bromwich, Balcombe; EFDC Officers Darren Goodey, Amelia Hoke; Essex County Councillor Karen McIvor; Parish Council Staff.  Cllrs Mrs Hawkins, Tyler and Irvine also confirmed that they would be attending.</w:t>
      </w:r>
    </w:p>
    <w:p w14:paraId="2838C2EB" w14:textId="77777777" w:rsidR="0063667C" w:rsidRDefault="0063667C" w:rsidP="00D52193"/>
    <w:p w14:paraId="547FEEF5" w14:textId="31A8F333" w:rsidR="0063667C" w:rsidRDefault="0063667C" w:rsidP="00D52193">
      <w:r>
        <w:t>It was noted that the meeting would be divided into two parts:</w:t>
      </w:r>
    </w:p>
    <w:p w14:paraId="02A794D1" w14:textId="6DFC1B00" w:rsidR="0063667C" w:rsidRDefault="0063667C" w:rsidP="0063667C">
      <w:pPr>
        <w:pStyle w:val="ListParagraph"/>
        <w:numPr>
          <w:ilvl w:val="0"/>
          <w:numId w:val="10"/>
        </w:numPr>
      </w:pPr>
      <w:r>
        <w:t>North Weald Market Traffic Issues – EFDC Officers and Ward Councillors</w:t>
      </w:r>
    </w:p>
    <w:p w14:paraId="789D3E73" w14:textId="7CF92822" w:rsidR="0063667C" w:rsidRDefault="0063667C" w:rsidP="0063667C">
      <w:pPr>
        <w:pStyle w:val="ListParagraph"/>
        <w:numPr>
          <w:ilvl w:val="0"/>
          <w:numId w:val="10"/>
        </w:numPr>
      </w:pPr>
      <w:r>
        <w:t>Proposed and Approved Housing Developments – Ward Councillors</w:t>
      </w:r>
    </w:p>
    <w:p w14:paraId="6D4E6F1D" w14:textId="48E8EDAD" w:rsidR="0063667C" w:rsidRDefault="0063667C" w:rsidP="0063667C"/>
    <w:p w14:paraId="43AA0708" w14:textId="1D7BB52C" w:rsidR="0063667C" w:rsidRDefault="00994831" w:rsidP="0063667C">
      <w:r>
        <w:t xml:space="preserve">The Clerk said that those Councillors who are attending should arrive </w:t>
      </w:r>
      <w:r w:rsidR="00EC059F">
        <w:t>10 minutes before the meeting.</w:t>
      </w:r>
    </w:p>
    <w:p w14:paraId="55C6B8A1" w14:textId="77777777" w:rsidR="00100582" w:rsidRDefault="00100582" w:rsidP="0063667C"/>
    <w:p w14:paraId="4C79E711" w14:textId="0E966CFC" w:rsidR="00100582" w:rsidRDefault="00100582" w:rsidP="0063667C">
      <w:pPr>
        <w:rPr>
          <w:b/>
          <w:bCs/>
        </w:rPr>
      </w:pPr>
      <w:r>
        <w:rPr>
          <w:b/>
          <w:bCs/>
        </w:rPr>
        <w:t>b)  County Council – Cllr Peter Harris regarding North Weald Airfield Market Traffic</w:t>
      </w:r>
    </w:p>
    <w:p w14:paraId="128A2055" w14:textId="6A9917F0" w:rsidR="00100582" w:rsidRDefault="00100582" w:rsidP="0063667C">
      <w:r>
        <w:t>The Clerk had sent a letter to Cllr Peter Harris, Leader of Essex County Council, regarding the traffic issues.</w:t>
      </w:r>
    </w:p>
    <w:p w14:paraId="20702701" w14:textId="55C79478" w:rsidR="00100582" w:rsidRDefault="00100582" w:rsidP="0063667C">
      <w:r>
        <w:t xml:space="preserve">A copy of the letter, together with Cllr Harris’s response was attached to the agenda.  Councillors </w:t>
      </w:r>
      <w:r>
        <w:rPr>
          <w:b/>
          <w:bCs/>
          <w:i/>
          <w:iCs/>
        </w:rPr>
        <w:t xml:space="preserve">NOTED </w:t>
      </w:r>
    </w:p>
    <w:p w14:paraId="28B1F44E" w14:textId="6BB2CEFA" w:rsidR="00100582" w:rsidRDefault="00100582" w:rsidP="0063667C">
      <w:r>
        <w:t>the response.</w:t>
      </w:r>
    </w:p>
    <w:p w14:paraId="3CAF1A8D" w14:textId="77777777" w:rsidR="00100582" w:rsidRDefault="00100582" w:rsidP="0063667C"/>
    <w:p w14:paraId="5398ED82" w14:textId="5F8F8068" w:rsidR="00100582" w:rsidRDefault="00100582" w:rsidP="0063667C">
      <w:pPr>
        <w:rPr>
          <w:b/>
          <w:bCs/>
        </w:rPr>
      </w:pPr>
      <w:r>
        <w:rPr>
          <w:b/>
          <w:bCs/>
        </w:rPr>
        <w:t>C26.061  HERTS AND ESSEX MOTORCYCLE RUN</w:t>
      </w:r>
    </w:p>
    <w:p w14:paraId="287A1D47" w14:textId="48DEEA66" w:rsidR="00100582" w:rsidRDefault="00100582" w:rsidP="0063667C">
      <w:r>
        <w:lastRenderedPageBreak/>
        <w:t>The Clerk received notification of the Essex &amp; Herts Air Ambulance Motorcycle Run (MCR) taking place on Sunday, 6</w:t>
      </w:r>
      <w:r w:rsidRPr="00100582">
        <w:rPr>
          <w:vertAlign w:val="superscript"/>
        </w:rPr>
        <w:t>th</w:t>
      </w:r>
      <w:r>
        <w:t xml:space="preserve"> September 2026, the route passes through the parish of North Weald.  Based on previous events, they expect MCR to </w:t>
      </w:r>
      <w:r w:rsidR="006557A9">
        <w:t xml:space="preserve">have </w:t>
      </w:r>
      <w:r>
        <w:t>1,000+ motorcycles ride the route in two or three groups, led and controlled by Essex Police</w:t>
      </w:r>
      <w:r w:rsidR="006557A9">
        <w:t xml:space="preserve"> and </w:t>
      </w:r>
      <w:r>
        <w:t xml:space="preserve">supported </w:t>
      </w:r>
      <w:r w:rsidR="00C42F3A">
        <w:t>b</w:t>
      </w:r>
      <w:r>
        <w:t>y volunteer marshals.  They are consulting with all relevant authorities, with all necessary permissions, provisions and insurances in place etc.  It was noted that the first motorbikes will likely leave North Weald Airfield at around 9.30/10.00am.  They expect a window of up to around two hours (with gaps) which should see all the motorbikes complete the route and arrive at Kings Farm, Writtle, for the Whirlybirds Family Fun Day (10am to 4pm).  The Clerk ha</w:t>
      </w:r>
      <w:r w:rsidR="006557A9">
        <w:t>s</w:t>
      </w:r>
      <w:r>
        <w:t xml:space="preserve"> been advised that the route will be </w:t>
      </w:r>
      <w:r w:rsidR="00C42F3A">
        <w:t xml:space="preserve">publicised as much as possible, including targeted leafletting.  They welcome the involvement of local people.  Cllr Tyler </w:t>
      </w:r>
      <w:r w:rsidR="006557A9">
        <w:t>commented</w:t>
      </w:r>
      <w:r w:rsidR="00C42F3A">
        <w:t xml:space="preserve"> that he fully supported this event.</w:t>
      </w:r>
    </w:p>
    <w:p w14:paraId="3E26BD90" w14:textId="77777777" w:rsidR="00C42F3A" w:rsidRDefault="00C42F3A" w:rsidP="0063667C"/>
    <w:p w14:paraId="79F35AD2" w14:textId="29FB2E70" w:rsidR="00C42F3A" w:rsidRDefault="00C42F3A" w:rsidP="0063667C">
      <w:pPr>
        <w:rPr>
          <w:b/>
          <w:bCs/>
        </w:rPr>
      </w:pPr>
      <w:r>
        <w:rPr>
          <w:b/>
          <w:bCs/>
        </w:rPr>
        <w:t>C26.062  NORTH WEALD VILLAGE HALL DOG BIN – OVERGROWTH SURROUNDING DOG BIN – POSSIBLE HOGWEED</w:t>
      </w:r>
    </w:p>
    <w:p w14:paraId="01CB4F2D" w14:textId="1CD78473" w:rsidR="00557876" w:rsidRDefault="00C42F3A" w:rsidP="0063667C">
      <w:r>
        <w:t xml:space="preserve">The North Weald Village Hall has a dog bin located in its car park, which the Parish Council pays </w:t>
      </w:r>
      <w:r w:rsidR="006557A9">
        <w:t>to have emptied</w:t>
      </w:r>
      <w:r>
        <w:t xml:space="preserve">.  It had </w:t>
      </w:r>
      <w:r w:rsidR="006557A9">
        <w:t xml:space="preserve">recently </w:t>
      </w:r>
      <w:r>
        <w:t xml:space="preserve">been noted that the area of hedge and bush around the dog bin badly needed cutting.  Concern had been raised that the overgrowth may be Hogweed, which is a poisonous and invasive species of plant.  It was noted that the Clerk had written to the North Weald Village Hall Trustees to ask that they cut the area around the dog bin in order that the bin is accessible, as if this did not happen, the contractor may not be able to empty the bin until it had been done.  Photos of the dog bin and overgrowth had been attached to the agenda.  </w:t>
      </w:r>
      <w:r w:rsidR="00557876">
        <w:t xml:space="preserve">Councillors </w:t>
      </w:r>
      <w:r w:rsidR="00557876">
        <w:rPr>
          <w:b/>
          <w:bCs/>
          <w:i/>
          <w:iCs/>
        </w:rPr>
        <w:t xml:space="preserve">NOTED </w:t>
      </w:r>
      <w:r w:rsidR="00557876">
        <w:t>that the overgrowth had been or was in the process of being cut back.</w:t>
      </w:r>
    </w:p>
    <w:p w14:paraId="6EE6725C" w14:textId="77777777" w:rsidR="00557876" w:rsidRDefault="00557876" w:rsidP="0063667C"/>
    <w:p w14:paraId="3105F07E" w14:textId="33D2BEB7" w:rsidR="00557876" w:rsidRDefault="00557876" w:rsidP="0063667C">
      <w:pPr>
        <w:rPr>
          <w:b/>
          <w:bCs/>
        </w:rPr>
      </w:pPr>
      <w:r>
        <w:rPr>
          <w:b/>
          <w:bCs/>
        </w:rPr>
        <w:t>C26.063  WEALD COMMON ADDITIONAL TREES</w:t>
      </w:r>
    </w:p>
    <w:p w14:paraId="52AE1C04" w14:textId="36647743" w:rsidR="002A4C8C" w:rsidRDefault="002A4C8C" w:rsidP="0063667C">
      <w:r>
        <w:t>Councillors noted that one of the areas on Weald Common (Eldridge Copse – north of the swale) whe</w:t>
      </w:r>
      <w:r w:rsidR="006557A9">
        <w:t>r</w:t>
      </w:r>
      <w:r>
        <w:t>e 40 trees were planted ha</w:t>
      </w:r>
      <w:r w:rsidR="006557A9">
        <w:t>d</w:t>
      </w:r>
      <w:r>
        <w:t xml:space="preserve"> been struggling, with some of the trees failing to thrive.  </w:t>
      </w:r>
      <w:r w:rsidR="006557A9">
        <w:t>It was noted that t</w:t>
      </w:r>
      <w:r>
        <w:t>his was not part of the area tha</w:t>
      </w:r>
      <w:r w:rsidR="006557A9">
        <w:t xml:space="preserve">t </w:t>
      </w:r>
      <w:r>
        <w:t>formed part of the grant application which provided trees on Weald Common</w:t>
      </w:r>
      <w:r w:rsidR="006557A9">
        <w:t xml:space="preserve">, therefore this council is </w:t>
      </w:r>
      <w:r>
        <w:t xml:space="preserve">under no </w:t>
      </w:r>
      <w:r w:rsidR="006557A9">
        <w:t>legal</w:t>
      </w:r>
      <w:r>
        <w:t xml:space="preserve"> obligation to replace / replant trees.  </w:t>
      </w:r>
      <w:r w:rsidR="00AE2721">
        <w:t xml:space="preserve">The Clerk advised that an application had been made </w:t>
      </w:r>
      <w:r>
        <w:t>for a small pack of trees (30) from the Woodland Trust to supplement the trees to improve the biodiversity of the area.</w:t>
      </w:r>
    </w:p>
    <w:p w14:paraId="389E7066" w14:textId="77777777" w:rsidR="002A4C8C" w:rsidRDefault="002A4C8C" w:rsidP="0063667C"/>
    <w:p w14:paraId="1EFC67B1" w14:textId="39C66A6A" w:rsidR="002A4C8C" w:rsidRDefault="002A4C8C" w:rsidP="0063667C">
      <w:pPr>
        <w:rPr>
          <w:b/>
          <w:bCs/>
        </w:rPr>
      </w:pPr>
      <w:r>
        <w:rPr>
          <w:b/>
          <w:bCs/>
        </w:rPr>
        <w:t>C26.064  OUTSTANDING HIGHWAY MATTERS</w:t>
      </w:r>
    </w:p>
    <w:p w14:paraId="2858242D" w14:textId="5E373EF5" w:rsidR="002A4C8C" w:rsidRPr="002A4C8C" w:rsidRDefault="002A4C8C" w:rsidP="0063667C">
      <w:r>
        <w:t xml:space="preserve">Councillors noted that a list of Outstanding Highway Matters that the Parish Council has been advised of by </w:t>
      </w:r>
      <w:r w:rsidR="005F1D5D">
        <w:t>r</w:t>
      </w:r>
      <w:r>
        <w:t>esidents or Councillors, and which have been reported to ECC and in some cases EFDC, and which have been outstanding for a considerable amount of time, have now been reported to both District and County Councillors.  The Clerk advised that no communications or updates ha</w:t>
      </w:r>
      <w:r w:rsidR="006557A9">
        <w:t xml:space="preserve">d </w:t>
      </w:r>
      <w:r>
        <w:t xml:space="preserve">been received on these matters.  The Parish Council </w:t>
      </w:r>
      <w:r w:rsidR="006557A9">
        <w:t xml:space="preserve">would be </w:t>
      </w:r>
      <w:r>
        <w:t>keeping the list as a live document and will continue to check monthly as to whether any of these repairs or any outstanding matters have been rectified.</w:t>
      </w:r>
    </w:p>
    <w:p w14:paraId="7C547207" w14:textId="77777777" w:rsidR="00557876" w:rsidRDefault="00557876" w:rsidP="0063667C"/>
    <w:p w14:paraId="2292B327" w14:textId="2A9DDABD" w:rsidR="002A4C8C" w:rsidRDefault="002A4C8C" w:rsidP="0063667C">
      <w:pPr>
        <w:rPr>
          <w:b/>
          <w:bCs/>
        </w:rPr>
      </w:pPr>
      <w:r>
        <w:rPr>
          <w:b/>
          <w:bCs/>
        </w:rPr>
        <w:t>C26.065  GOOGLE ESSEX DATA CENTRE COMMUNITY FUND – SUPPORTING NORTH WEALD COMMUNITIES</w:t>
      </w:r>
    </w:p>
    <w:p w14:paraId="1C0EA9B6" w14:textId="1870675F" w:rsidR="00044CFE" w:rsidRPr="00044CFE" w:rsidRDefault="00AE2721" w:rsidP="00044CFE">
      <w:pPr>
        <w:rPr>
          <w:rFonts w:eastAsia="Aptos" w:cs="Times New Roman"/>
          <w:szCs w:val="24"/>
        </w:rPr>
      </w:pPr>
      <w:r>
        <w:rPr>
          <w:rFonts w:eastAsia="Aptos" w:cs="Times New Roman"/>
          <w:szCs w:val="24"/>
        </w:rPr>
        <w:t>Councillors noted that o</w:t>
      </w:r>
      <w:r w:rsidR="00044CFE" w:rsidRPr="00044CFE">
        <w:rPr>
          <w:rFonts w:eastAsia="Aptos" w:cs="Times New Roman"/>
          <w:szCs w:val="24"/>
        </w:rPr>
        <w:t>n the 25</w:t>
      </w:r>
      <w:r w:rsidR="00044CFE" w:rsidRPr="00044CFE">
        <w:rPr>
          <w:rFonts w:eastAsia="Aptos" w:cs="Times New Roman"/>
          <w:szCs w:val="24"/>
          <w:vertAlign w:val="superscript"/>
        </w:rPr>
        <w:t>th</w:t>
      </w:r>
      <w:r w:rsidR="00044CFE" w:rsidRPr="00044CFE">
        <w:rPr>
          <w:rFonts w:eastAsia="Aptos" w:cs="Times New Roman"/>
          <w:szCs w:val="24"/>
        </w:rPr>
        <w:t xml:space="preserve"> June, Google established the Google Essex Data Centre Community Fund to support communities connected to its data centre developments in Essex, including the planned data centre at North Weald Airfield. The fund is administered by Essex Community Foundation (ECF) and provides grants to support charitable organisations in North Weald deliver projects that develop local opportunities, strengthen community connections and respond to local needs.</w:t>
      </w:r>
    </w:p>
    <w:p w14:paraId="79915AB2" w14:textId="77777777" w:rsidR="00044CFE" w:rsidRPr="00044CFE" w:rsidRDefault="00044CFE" w:rsidP="00044CFE">
      <w:pPr>
        <w:jc w:val="left"/>
        <w:rPr>
          <w:rFonts w:cs="Times New Roman"/>
          <w:szCs w:val="24"/>
        </w:rPr>
      </w:pPr>
    </w:p>
    <w:p w14:paraId="5851459D" w14:textId="77777777" w:rsidR="00044CFE" w:rsidRPr="00044CFE" w:rsidRDefault="00044CFE" w:rsidP="00044CFE">
      <w:pPr>
        <w:jc w:val="left"/>
        <w:rPr>
          <w:rFonts w:cs="Times New Roman"/>
          <w:szCs w:val="24"/>
        </w:rPr>
      </w:pPr>
      <w:r w:rsidRPr="00044CFE">
        <w:rPr>
          <w:rFonts w:eastAsia="Aptos" w:cs="Times New Roman"/>
          <w:b/>
          <w:bCs/>
          <w:szCs w:val="24"/>
        </w:rPr>
        <w:t>Who can apply?</w:t>
      </w:r>
    </w:p>
    <w:p w14:paraId="40E8880E" w14:textId="77777777" w:rsidR="00044CFE" w:rsidRPr="00044CFE" w:rsidRDefault="00044CFE" w:rsidP="00044CFE">
      <w:pPr>
        <w:jc w:val="left"/>
        <w:rPr>
          <w:rFonts w:cs="Times New Roman"/>
          <w:szCs w:val="24"/>
        </w:rPr>
      </w:pPr>
      <w:r w:rsidRPr="00044CFE">
        <w:rPr>
          <w:rFonts w:eastAsia="Aptos" w:cs="Times New Roman"/>
          <w:szCs w:val="24"/>
        </w:rPr>
        <w:t>The Google Essex Data Centre Community Fund advises that it welcomes applications from organisations and groups delivering projects that create positive impact for residents of North Weald and the surrounding area.  Examples of projects the fund could support include:</w:t>
      </w:r>
    </w:p>
    <w:p w14:paraId="33B849C4" w14:textId="77777777" w:rsidR="00044CFE" w:rsidRPr="00044CFE" w:rsidRDefault="00044CFE" w:rsidP="00044CFE">
      <w:pPr>
        <w:numPr>
          <w:ilvl w:val="0"/>
          <w:numId w:val="11"/>
        </w:numPr>
        <w:contextualSpacing/>
        <w:jc w:val="left"/>
        <w:rPr>
          <w:rFonts w:eastAsia="Aptos" w:cs="Times New Roman"/>
          <w:szCs w:val="24"/>
        </w:rPr>
      </w:pPr>
      <w:r w:rsidRPr="00044CFE">
        <w:rPr>
          <w:rFonts w:eastAsia="Aptos" w:cs="Times New Roman"/>
          <w:szCs w:val="24"/>
        </w:rPr>
        <w:t>Youth groups and activities for young people</w:t>
      </w:r>
    </w:p>
    <w:p w14:paraId="3FF2C563" w14:textId="77777777" w:rsidR="00044CFE" w:rsidRPr="00044CFE" w:rsidRDefault="00044CFE" w:rsidP="00044CFE">
      <w:pPr>
        <w:numPr>
          <w:ilvl w:val="0"/>
          <w:numId w:val="11"/>
        </w:numPr>
        <w:contextualSpacing/>
        <w:jc w:val="left"/>
        <w:rPr>
          <w:rFonts w:eastAsia="Aptos" w:cs="Times New Roman"/>
          <w:szCs w:val="24"/>
        </w:rPr>
      </w:pPr>
      <w:r w:rsidRPr="00044CFE">
        <w:rPr>
          <w:rFonts w:eastAsia="Aptos" w:cs="Times New Roman"/>
          <w:szCs w:val="24"/>
        </w:rPr>
        <w:lastRenderedPageBreak/>
        <w:t>Weekly lunch clubs and community events that bring people together</w:t>
      </w:r>
    </w:p>
    <w:p w14:paraId="5F8B30FE" w14:textId="77777777" w:rsidR="00044CFE" w:rsidRPr="00044CFE" w:rsidRDefault="00044CFE" w:rsidP="00044CFE">
      <w:pPr>
        <w:numPr>
          <w:ilvl w:val="0"/>
          <w:numId w:val="11"/>
        </w:numPr>
        <w:contextualSpacing/>
        <w:jc w:val="left"/>
        <w:rPr>
          <w:rFonts w:eastAsia="Aptos" w:cs="Times New Roman"/>
          <w:szCs w:val="24"/>
        </w:rPr>
      </w:pPr>
      <w:r w:rsidRPr="00044CFE">
        <w:rPr>
          <w:rFonts w:eastAsia="Aptos" w:cs="Times New Roman"/>
          <w:szCs w:val="24"/>
        </w:rPr>
        <w:t>Training, education and skills programmes</w:t>
      </w:r>
    </w:p>
    <w:p w14:paraId="79E36BCB" w14:textId="77777777" w:rsidR="00044CFE" w:rsidRPr="00044CFE" w:rsidRDefault="00044CFE" w:rsidP="00044CFE">
      <w:pPr>
        <w:numPr>
          <w:ilvl w:val="0"/>
          <w:numId w:val="11"/>
        </w:numPr>
        <w:contextualSpacing/>
        <w:jc w:val="left"/>
        <w:rPr>
          <w:rFonts w:eastAsia="Aptos" w:cs="Times New Roman"/>
          <w:szCs w:val="24"/>
        </w:rPr>
      </w:pPr>
      <w:r w:rsidRPr="00044CFE">
        <w:rPr>
          <w:rFonts w:eastAsia="Aptos" w:cs="Times New Roman"/>
          <w:szCs w:val="24"/>
        </w:rPr>
        <w:t>Projects that create local opportunities, such as community enterprises or employment support</w:t>
      </w:r>
    </w:p>
    <w:p w14:paraId="24AB3DB0" w14:textId="77777777" w:rsidR="00044CFE" w:rsidRPr="00044CFE" w:rsidRDefault="00044CFE" w:rsidP="00044CFE">
      <w:pPr>
        <w:numPr>
          <w:ilvl w:val="0"/>
          <w:numId w:val="11"/>
        </w:numPr>
        <w:contextualSpacing/>
        <w:jc w:val="left"/>
        <w:rPr>
          <w:rFonts w:eastAsia="Aptos" w:cs="Times New Roman"/>
          <w:szCs w:val="24"/>
        </w:rPr>
      </w:pPr>
      <w:r w:rsidRPr="00044CFE">
        <w:rPr>
          <w:rFonts w:eastAsia="Aptos" w:cs="Times New Roman"/>
          <w:szCs w:val="24"/>
        </w:rPr>
        <w:t>Activities that improve access and inclusion for underrepresented or marginalised groups</w:t>
      </w:r>
    </w:p>
    <w:p w14:paraId="586A54FD" w14:textId="77777777" w:rsidR="00044CFE" w:rsidRPr="00044CFE" w:rsidRDefault="00044CFE" w:rsidP="00044CFE">
      <w:pPr>
        <w:jc w:val="left"/>
        <w:rPr>
          <w:rFonts w:cs="Times New Roman"/>
          <w:szCs w:val="24"/>
        </w:rPr>
      </w:pPr>
    </w:p>
    <w:p w14:paraId="024B55C4" w14:textId="77777777" w:rsidR="00044CFE" w:rsidRPr="00044CFE" w:rsidRDefault="00044CFE" w:rsidP="00044CFE">
      <w:pPr>
        <w:rPr>
          <w:rFonts w:cs="Times New Roman"/>
          <w:szCs w:val="24"/>
        </w:rPr>
      </w:pPr>
      <w:r w:rsidRPr="00044CFE">
        <w:rPr>
          <w:rFonts w:eastAsia="Aptos" w:cs="Times New Roman"/>
          <w:szCs w:val="24"/>
        </w:rPr>
        <w:t>Any organisation based in North Weald who are interested in applying are recommended to book a consultation call with ECF before submitting their application. It gives them an opportunity to discuss the project idea, ask questions and check eligibility.</w:t>
      </w:r>
    </w:p>
    <w:p w14:paraId="379F72CA" w14:textId="77777777" w:rsidR="002A4C8C" w:rsidRDefault="002A4C8C" w:rsidP="0063667C">
      <w:pPr>
        <w:rPr>
          <w:b/>
          <w:bCs/>
        </w:rPr>
      </w:pPr>
    </w:p>
    <w:p w14:paraId="65B977AD" w14:textId="476AC94C" w:rsidR="00044CFE" w:rsidRPr="00044CFE" w:rsidRDefault="00FD063C" w:rsidP="0063667C">
      <w:r>
        <w:t xml:space="preserve">Cllr Irvine gave a brief report regarding the Community Fund and reiterated that it was specifically for this parish.   </w:t>
      </w:r>
      <w:r w:rsidR="00044CFE">
        <w:t xml:space="preserve">District Councillor Gupta </w:t>
      </w:r>
      <w:r>
        <w:t xml:space="preserve">interjected and asked if the </w:t>
      </w:r>
      <w:r w:rsidR="00044CFE">
        <w:t xml:space="preserve">North Weald Mums (who are looking to raise funds for an outdoor gym) could apply and, if so, could </w:t>
      </w:r>
      <w:r>
        <w:t xml:space="preserve">the Parish Council </w:t>
      </w:r>
      <w:r w:rsidR="00044CFE">
        <w:t xml:space="preserve">let them know.  The Clerk confirmed that she had sent information to five groups already.  A member of the public </w:t>
      </w:r>
      <w:r w:rsidR="00505056">
        <w:t>interjected and</w:t>
      </w:r>
      <w:r w:rsidR="00044CFE">
        <w:t xml:space="preserve"> asked if local schools were involved with this.  Cllr Irvine said that he is aware that </w:t>
      </w:r>
      <w:r w:rsidR="00505056">
        <w:t xml:space="preserve">Google </w:t>
      </w:r>
      <w:r w:rsidR="00044CFE">
        <w:t xml:space="preserve">will be speaking to local schools and stated that this </w:t>
      </w:r>
      <w:r w:rsidR="0020374E">
        <w:t>funding</w:t>
      </w:r>
      <w:r w:rsidR="00044CFE">
        <w:t xml:space="preserve"> is not for education, it is for local charities and clubs in need.  The Clerk </w:t>
      </w:r>
      <w:r w:rsidR="00BF1D15">
        <w:t>reiterated</w:t>
      </w:r>
      <w:r w:rsidR="00044CFE">
        <w:t xml:space="preserve"> that local clubs / charities can </w:t>
      </w:r>
      <w:r w:rsidR="00505056">
        <w:t xml:space="preserve">either </w:t>
      </w:r>
      <w:r w:rsidR="0020374E">
        <w:t>contact her or go direct to Essex Community Funding as they will need to have a conversation with them first.</w:t>
      </w:r>
    </w:p>
    <w:p w14:paraId="6817F541" w14:textId="77777777" w:rsidR="002A4C8C" w:rsidRDefault="002A4C8C" w:rsidP="0063667C">
      <w:pPr>
        <w:rPr>
          <w:b/>
          <w:bCs/>
        </w:rPr>
      </w:pPr>
    </w:p>
    <w:p w14:paraId="74C10FB7" w14:textId="2C195B58" w:rsidR="00BF1D15" w:rsidRPr="00BF1D15" w:rsidRDefault="00BF1D15" w:rsidP="00BF1D15">
      <w:pPr>
        <w:keepNext/>
        <w:jc w:val="left"/>
        <w:outlineLvl w:val="1"/>
        <w:rPr>
          <w:b/>
          <w:lang w:eastAsia="en-GB"/>
        </w:rPr>
      </w:pPr>
      <w:r>
        <w:rPr>
          <w:b/>
          <w:lang w:eastAsia="en-GB"/>
        </w:rPr>
        <w:t xml:space="preserve">C26.066  </w:t>
      </w:r>
      <w:r w:rsidRPr="00BF1D15">
        <w:rPr>
          <w:b/>
          <w:lang w:eastAsia="en-GB"/>
        </w:rPr>
        <w:t xml:space="preserve">EPPING FOREST DISTRICT COUNCIL – SECTION 62A DESIGNATION </w:t>
      </w:r>
    </w:p>
    <w:p w14:paraId="2D84D86B" w14:textId="67ABF7AB" w:rsidR="00BF1D15" w:rsidRPr="00BF1D15" w:rsidRDefault="00AE2721" w:rsidP="00BF1D15">
      <w:r>
        <w:t>Councillors noted that o</w:t>
      </w:r>
      <w:r w:rsidR="00BF1D15" w:rsidRPr="00BF1D15">
        <w:t>n 15</w:t>
      </w:r>
      <w:r w:rsidR="00BF1D15" w:rsidRPr="00BF1D15">
        <w:rPr>
          <w:vertAlign w:val="superscript"/>
        </w:rPr>
        <w:t>th</w:t>
      </w:r>
      <w:r w:rsidR="00BF1D15" w:rsidRPr="00BF1D15">
        <w:t xml:space="preserve"> June 2026, the Secretary of State issued what is called a ‘Section 62A Designation’ to Epping Forest District Council.  This means that from 9am on 15</w:t>
      </w:r>
      <w:r w:rsidR="00BF1D15" w:rsidRPr="00BF1D15">
        <w:rPr>
          <w:vertAlign w:val="superscript"/>
        </w:rPr>
        <w:t>th</w:t>
      </w:r>
      <w:r w:rsidR="00BF1D15" w:rsidRPr="00BF1D15">
        <w:t xml:space="preserve"> June, developers and applicants for Major planning applications (see below for definition) can choose to bypass EFDC and go straight to the Planning Inspectorate to determine a planning application.</w:t>
      </w:r>
    </w:p>
    <w:p w14:paraId="5C6F3AF0" w14:textId="77777777" w:rsidR="00BF1D15" w:rsidRPr="00BF1D15" w:rsidRDefault="00BF1D15" w:rsidP="00BF1D15">
      <w:pPr>
        <w:jc w:val="left"/>
      </w:pPr>
      <w:r w:rsidRPr="00BF1D15">
        <w:t>Major planning applications (and thus this designation) apply to:</w:t>
      </w:r>
    </w:p>
    <w:p w14:paraId="323500A0" w14:textId="77777777" w:rsidR="00BF1D15" w:rsidRPr="00BF1D15" w:rsidRDefault="00BF1D15" w:rsidP="00BF1D15">
      <w:pPr>
        <w:numPr>
          <w:ilvl w:val="0"/>
          <w:numId w:val="13"/>
        </w:numPr>
        <w:contextualSpacing/>
        <w:jc w:val="left"/>
      </w:pPr>
      <w:r w:rsidRPr="00BF1D15">
        <w:t>Residential:</w:t>
      </w:r>
    </w:p>
    <w:p w14:paraId="3665C222" w14:textId="77777777" w:rsidR="00BF1D15" w:rsidRPr="00BF1D15" w:rsidRDefault="00BF1D15" w:rsidP="00BF1D15">
      <w:pPr>
        <w:numPr>
          <w:ilvl w:val="1"/>
          <w:numId w:val="13"/>
        </w:numPr>
        <w:ind w:left="993"/>
        <w:jc w:val="left"/>
      </w:pPr>
      <w:r w:rsidRPr="00BF1D15">
        <w:t>10 or more dwellings, or</w:t>
      </w:r>
    </w:p>
    <w:p w14:paraId="78D55B2E" w14:textId="77777777" w:rsidR="00BF1D15" w:rsidRPr="00BF1D15" w:rsidRDefault="00BF1D15" w:rsidP="00BF1D15">
      <w:pPr>
        <w:numPr>
          <w:ilvl w:val="1"/>
          <w:numId w:val="13"/>
        </w:numPr>
        <w:ind w:left="993"/>
        <w:jc w:val="left"/>
      </w:pPr>
      <w:r w:rsidRPr="00BF1D15">
        <w:t>Site area 0.5 hectares or more (even if fewer than 10 homes)</w:t>
      </w:r>
    </w:p>
    <w:p w14:paraId="2C17E2D5" w14:textId="77777777" w:rsidR="00BF1D15" w:rsidRPr="00BF1D15" w:rsidRDefault="00BF1D15" w:rsidP="00BF1D15">
      <w:pPr>
        <w:jc w:val="left"/>
      </w:pPr>
    </w:p>
    <w:p w14:paraId="2B65C73E" w14:textId="77777777" w:rsidR="00BF1D15" w:rsidRPr="00BF1D15" w:rsidRDefault="00BF1D15" w:rsidP="00BF1D15">
      <w:pPr>
        <w:numPr>
          <w:ilvl w:val="0"/>
          <w:numId w:val="13"/>
        </w:numPr>
        <w:contextualSpacing/>
        <w:jc w:val="left"/>
      </w:pPr>
      <w:r w:rsidRPr="00BF1D15">
        <w:t>Non</w:t>
      </w:r>
      <w:r w:rsidRPr="00BF1D15">
        <w:noBreakHyphen/>
        <w:t>residential development (e.g. offices, shops, schools):</w:t>
      </w:r>
    </w:p>
    <w:p w14:paraId="7A996266" w14:textId="77777777" w:rsidR="00BF1D15" w:rsidRPr="00BF1D15" w:rsidRDefault="00BF1D15" w:rsidP="00BF1D15">
      <w:pPr>
        <w:numPr>
          <w:ilvl w:val="1"/>
          <w:numId w:val="13"/>
        </w:numPr>
        <w:ind w:left="1134"/>
        <w:jc w:val="left"/>
      </w:pPr>
      <w:r w:rsidRPr="00BF1D15">
        <w:t>Floorspace of 1,000 square metres or more, or</w:t>
      </w:r>
    </w:p>
    <w:p w14:paraId="6960CAD4" w14:textId="77777777" w:rsidR="00BF1D15" w:rsidRPr="00BF1D15" w:rsidRDefault="00BF1D15" w:rsidP="00BF1D15">
      <w:pPr>
        <w:numPr>
          <w:ilvl w:val="1"/>
          <w:numId w:val="13"/>
        </w:numPr>
        <w:ind w:left="1134"/>
        <w:jc w:val="left"/>
      </w:pPr>
      <w:r w:rsidRPr="00BF1D15">
        <w:t>Site area 1 hectare or more</w:t>
      </w:r>
    </w:p>
    <w:p w14:paraId="415216E2" w14:textId="77777777" w:rsidR="00BF1D15" w:rsidRPr="00BF1D15" w:rsidRDefault="00BF1D15" w:rsidP="00BF1D15">
      <w:pPr>
        <w:jc w:val="left"/>
      </w:pPr>
    </w:p>
    <w:p w14:paraId="0544BD36" w14:textId="77777777" w:rsidR="00BF1D15" w:rsidRPr="00BF1D15" w:rsidRDefault="00BF1D15" w:rsidP="00BF1D15">
      <w:r w:rsidRPr="00BF1D15">
        <w:t xml:space="preserve">The reason this has happened is that more than 10% of planning applications refused by EFDC that have subsequently gone to appeal have been overturned by the planning inspectorate.  The 10% is the threshold where the Government can apply the designation, their opinion being that EFDC are not applying their policies correctly.  Over 90% of planning applications </w:t>
      </w:r>
      <w:r w:rsidRPr="00BF1D15">
        <w:rPr>
          <w:b/>
          <w:bCs/>
          <w:u w:val="single"/>
        </w:rPr>
        <w:t>do not</w:t>
      </w:r>
      <w:r w:rsidRPr="00BF1D15">
        <w:t xml:space="preserve"> fall into the ‘Major’ category, and all of these applications will still be determined by EFDC.  It is only the larger applications where this applies.  It is also worth saying that even though applicants now have this option, many may still choose to have EFDC determine the application.  This is for a few reasons.  Firstly, it means they get two bites of the cherry (i.e. If EFDC refuse it, then they can still appeal to the Secretary of State).  Secondly, working with EFDC Officers creates good relationships where planning issues can be resolved, so it’s possible in some cases that applicants feel they have better chance of planning success going via EFDC. </w:t>
      </w:r>
    </w:p>
    <w:p w14:paraId="391B83AE" w14:textId="77777777" w:rsidR="00BF1D15" w:rsidRPr="00BF1D15" w:rsidRDefault="00BF1D15" w:rsidP="00BF1D15"/>
    <w:p w14:paraId="6F97737D" w14:textId="77777777" w:rsidR="00BF1D15" w:rsidRPr="00BF1D15" w:rsidRDefault="00BF1D15" w:rsidP="00BF1D15">
      <w:pPr>
        <w:jc w:val="left"/>
      </w:pPr>
      <w:r w:rsidRPr="00BF1D15">
        <w:t>EFDC is still working out the full details of what this means for them, but in terms of what it means for the Parish Council, there are a few of things:</w:t>
      </w:r>
    </w:p>
    <w:p w14:paraId="203674FA" w14:textId="77777777" w:rsidR="00BF1D15" w:rsidRPr="00BF1D15" w:rsidRDefault="00BF1D15" w:rsidP="00BF1D15">
      <w:pPr>
        <w:jc w:val="left"/>
      </w:pPr>
    </w:p>
    <w:p w14:paraId="64326A51" w14:textId="77777777" w:rsidR="00BF1D15" w:rsidRPr="00BF1D15" w:rsidRDefault="00BF1D15" w:rsidP="00BF1D15">
      <w:pPr>
        <w:numPr>
          <w:ilvl w:val="0"/>
          <w:numId w:val="12"/>
        </w:numPr>
        <w:contextualSpacing/>
        <w:jc w:val="left"/>
      </w:pPr>
      <w:r w:rsidRPr="00BF1D15">
        <w:t xml:space="preserve">The Parish Council is still consulted on </w:t>
      </w:r>
      <w:r w:rsidRPr="00BF1D15">
        <w:rPr>
          <w:b/>
          <w:bCs/>
        </w:rPr>
        <w:t xml:space="preserve">ALL </w:t>
      </w:r>
      <w:r w:rsidRPr="00BF1D15">
        <w:t>planning applications – it just means that where responses are submitted may be different, dependent on who is deciding the application (i.e. EFDC or the Planning Inspectorate)</w:t>
      </w:r>
    </w:p>
    <w:p w14:paraId="7D259AE9" w14:textId="77777777" w:rsidR="00BF1D15" w:rsidRPr="00BF1D15" w:rsidRDefault="00BF1D15" w:rsidP="00BF1D15">
      <w:pPr>
        <w:numPr>
          <w:ilvl w:val="0"/>
          <w:numId w:val="12"/>
        </w:numPr>
        <w:contextualSpacing/>
        <w:jc w:val="left"/>
      </w:pPr>
      <w:r w:rsidRPr="00BF1D15">
        <w:lastRenderedPageBreak/>
        <w:t xml:space="preserve">It is very unlikely that the Parish Council will be granted any extensions to the 21 day statutory notice period for any applications going to EFDC, and </w:t>
      </w:r>
      <w:r w:rsidRPr="00BF1D15">
        <w:rPr>
          <w:b/>
          <w:bCs/>
        </w:rPr>
        <w:t>DEFINITELY</w:t>
      </w:r>
      <w:r w:rsidRPr="00BF1D15">
        <w:t xml:space="preserve"> for any that go through the Planning Inspectorate.</w:t>
      </w:r>
    </w:p>
    <w:p w14:paraId="26B4D5A8" w14:textId="77777777" w:rsidR="00BF1D15" w:rsidRPr="00BF1D15" w:rsidRDefault="00BF1D15" w:rsidP="00BF1D15">
      <w:pPr>
        <w:numPr>
          <w:ilvl w:val="0"/>
          <w:numId w:val="12"/>
        </w:numPr>
        <w:contextualSpacing/>
        <w:jc w:val="left"/>
      </w:pPr>
      <w:r w:rsidRPr="00BF1D15">
        <w:t xml:space="preserve">For applications that go directly to the Planning Inspectorate, it will be determined in one of two ways – 1. By way of written responses (in these circumstances the Parish Council won’t get to see any other statutory consultee responses), and 2. by way of a hearing – in these circumstances the Parish Council will be given the opportunity to attend the hearing and put forward their case. </w:t>
      </w:r>
    </w:p>
    <w:p w14:paraId="02754F00" w14:textId="77777777" w:rsidR="00BF1D15" w:rsidRPr="00BF1D15" w:rsidRDefault="00BF1D15" w:rsidP="00BF1D15">
      <w:pPr>
        <w:numPr>
          <w:ilvl w:val="0"/>
          <w:numId w:val="12"/>
        </w:numPr>
        <w:contextualSpacing/>
        <w:jc w:val="left"/>
      </w:pPr>
      <w:r w:rsidRPr="00BF1D15">
        <w:t>It is possible there could be an influx of large applications as a result of this designation.  This is not guaranteed, but some developers may see this as an opportunity to get an application determined by somebody who doesn’t know the area or the intricacies of the possible consequences of granting permission.</w:t>
      </w:r>
    </w:p>
    <w:p w14:paraId="6964529E" w14:textId="77777777" w:rsidR="00BF1D15" w:rsidRPr="00BF1D15" w:rsidRDefault="00BF1D15" w:rsidP="00BF1D15">
      <w:pPr>
        <w:ind w:left="720"/>
        <w:contextualSpacing/>
        <w:jc w:val="left"/>
      </w:pPr>
    </w:p>
    <w:p w14:paraId="48C26A44" w14:textId="1165C7EC" w:rsidR="00BF1D15" w:rsidRPr="00BF1D15" w:rsidRDefault="00BF1D15" w:rsidP="00BF1D15">
      <w:r w:rsidRPr="00BF1D15">
        <w:t>Either way, what is know</w:t>
      </w:r>
      <w:r>
        <w:t>n</w:t>
      </w:r>
      <w:r w:rsidRPr="00BF1D15">
        <w:t xml:space="preserve"> is that we expect this designation to place a greater focus on planning, and possibly more of a push to grant applications.  EFDC (and the Planning Inspectorate) will still be determining planning applications in accordance with the Local Plan, and EFDC has made it very clear that if they refuse an application, they need to have clear, defendable policies as the basis for their refusal.   EFDC is still able to refuse large applications, but must be very clear about the policy reasons for refusal.</w:t>
      </w:r>
    </w:p>
    <w:p w14:paraId="65738EA3" w14:textId="77777777" w:rsidR="00BF1D15" w:rsidRPr="00BF1D15" w:rsidRDefault="00BF1D15" w:rsidP="00BF1D15"/>
    <w:p w14:paraId="1D33FE8D" w14:textId="77777777" w:rsidR="00BF1D15" w:rsidRPr="00BF1D15" w:rsidRDefault="00BF1D15" w:rsidP="00BF1D15">
      <w:pPr>
        <w:jc w:val="left"/>
      </w:pPr>
      <w:r w:rsidRPr="00BF1D15">
        <w:t>Some of the downsides for EFDC include the following:</w:t>
      </w:r>
    </w:p>
    <w:p w14:paraId="6EB919F2" w14:textId="77777777" w:rsidR="00BF1D15" w:rsidRPr="00BF1D15" w:rsidRDefault="00BF1D15" w:rsidP="00BF1D15">
      <w:pPr>
        <w:numPr>
          <w:ilvl w:val="0"/>
          <w:numId w:val="14"/>
        </w:numPr>
        <w:spacing w:after="160" w:line="259" w:lineRule="auto"/>
        <w:contextualSpacing/>
        <w:jc w:val="left"/>
      </w:pPr>
      <w:r w:rsidRPr="00BF1D15">
        <w:t>For planning applications that go direct to the Planning Inspectorate, EFDC will not receive the planning application fee, or have the ability to enter into Planning Performance agreements, however they will still be required in law to provide administrative assistance to the Planning Inspectorate.  This means that EFDC will still be doing a lot of the work, but not being paid for it.  This is expected to cost EFDC hundreds of thousands of pounds per year, so will have a financial impact on the Council.</w:t>
      </w:r>
    </w:p>
    <w:p w14:paraId="4E2557FE" w14:textId="77777777" w:rsidR="00BF1D15" w:rsidRPr="00BF1D15" w:rsidRDefault="00BF1D15" w:rsidP="00BF1D15">
      <w:pPr>
        <w:numPr>
          <w:ilvl w:val="0"/>
          <w:numId w:val="14"/>
        </w:numPr>
        <w:spacing w:after="160" w:line="259" w:lineRule="auto"/>
        <w:contextualSpacing/>
        <w:jc w:val="left"/>
      </w:pPr>
      <w:r w:rsidRPr="00BF1D15">
        <w:t>There will be an element of reputational damage, with Planning Officers possibly not wanting to be linked (long term) to a Local Planning Authority with this designation.  This could make it hard for EFDC to recruit and keep planning staff.</w:t>
      </w:r>
    </w:p>
    <w:p w14:paraId="09AD8784" w14:textId="77777777" w:rsidR="00BF1D15" w:rsidRPr="00BF1D15" w:rsidRDefault="00BF1D15" w:rsidP="00BF1D15">
      <w:pPr>
        <w:numPr>
          <w:ilvl w:val="0"/>
          <w:numId w:val="14"/>
        </w:numPr>
        <w:spacing w:after="160" w:line="259" w:lineRule="auto"/>
        <w:contextualSpacing/>
        <w:jc w:val="left"/>
      </w:pPr>
      <w:r w:rsidRPr="00BF1D15">
        <w:t>EFDC may need to recruit agency staff to cover any additional work, which will increase this cost base.</w:t>
      </w:r>
    </w:p>
    <w:p w14:paraId="61347711" w14:textId="77777777" w:rsidR="00BF1D15" w:rsidRPr="00BF1D15" w:rsidRDefault="00BF1D15" w:rsidP="00BF1D15">
      <w:r w:rsidRPr="00BF1D15">
        <w:t xml:space="preserve">EFDC is working with the Secretary of State to determine how, if the Planning Inspectorate are making decisions, they are able to get themselves out of designation, as it is unclear how the change is measured.  They are also working with other Local Planning Authorities who have been designated (for example Uttlesford DC who are now out of designation) to find out more about the process.   It is also worth noting that this designation comes before the Governments intended roll out of a National Scheme of Delegation (possibly coming in force at the end of August), where changes will be made across the country setting out who should be making planning decisions, with Planning Officers being given significantly more scope to decide application.  </w:t>
      </w:r>
    </w:p>
    <w:p w14:paraId="34C8B625" w14:textId="77777777" w:rsidR="00BF1D15" w:rsidRPr="00BF1D15" w:rsidRDefault="00BF1D15" w:rsidP="00BF1D15"/>
    <w:p w14:paraId="130083A8" w14:textId="77777777" w:rsidR="00BF1D15" w:rsidRPr="00BF1D15" w:rsidRDefault="00BF1D15" w:rsidP="00BF1D15">
      <w:r w:rsidRPr="00BF1D15">
        <w:t>In summary, the Parish Council will need to make the following changes:</w:t>
      </w:r>
    </w:p>
    <w:p w14:paraId="15C7922F" w14:textId="77777777" w:rsidR="00BF1D15" w:rsidRPr="00BF1D15" w:rsidRDefault="00BF1D15" w:rsidP="00BF1D15">
      <w:pPr>
        <w:numPr>
          <w:ilvl w:val="0"/>
          <w:numId w:val="15"/>
        </w:numPr>
        <w:ind w:left="714" w:hanging="357"/>
        <w:jc w:val="left"/>
        <w:rPr>
          <w:rFonts w:eastAsia="Times New Roman" w:cs="Times New Roman"/>
          <w:color w:val="000000"/>
          <w:szCs w:val="24"/>
          <w:lang w:eastAsia="en-GB"/>
        </w:rPr>
      </w:pPr>
      <w:r w:rsidRPr="00BF1D15">
        <w:rPr>
          <w:rFonts w:eastAsia="Times New Roman" w:cs="Times New Roman"/>
          <w:color w:val="000000"/>
          <w:szCs w:val="24"/>
          <w:lang w:eastAsia="en-GB"/>
        </w:rPr>
        <w:t>We may need to hold Planning Committee Meetings more frequently, as it will be virtually impossible to get extensions of time for larger development applications and planning meetings may not fall ‘in line’ with when comments are due</w:t>
      </w:r>
    </w:p>
    <w:p w14:paraId="243FD9DC" w14:textId="77777777" w:rsidR="00BF1D15" w:rsidRDefault="00BF1D15" w:rsidP="00BF1D15">
      <w:pPr>
        <w:numPr>
          <w:ilvl w:val="0"/>
          <w:numId w:val="15"/>
        </w:numPr>
        <w:ind w:left="714" w:hanging="357"/>
        <w:jc w:val="left"/>
        <w:rPr>
          <w:rFonts w:eastAsia="Times New Roman" w:cs="Times New Roman"/>
          <w:color w:val="000000"/>
          <w:szCs w:val="24"/>
          <w:lang w:eastAsia="en-GB"/>
        </w:rPr>
      </w:pPr>
      <w:r w:rsidRPr="00BF1D15">
        <w:rPr>
          <w:rFonts w:eastAsia="Times New Roman" w:cs="Times New Roman"/>
          <w:color w:val="000000"/>
          <w:szCs w:val="24"/>
          <w:lang w:eastAsia="en-GB"/>
        </w:rPr>
        <w:t>An additional item should be added to future Parish Council Meetings which states something on the lines of ‘Any Planning Applications or Planning Matters To Consider’.</w:t>
      </w:r>
    </w:p>
    <w:p w14:paraId="660D3C75" w14:textId="77777777" w:rsidR="00BF1D15" w:rsidRDefault="00BF1D15" w:rsidP="00BF1D15">
      <w:pPr>
        <w:jc w:val="left"/>
        <w:rPr>
          <w:rFonts w:eastAsia="Times New Roman" w:cs="Times New Roman"/>
          <w:color w:val="000000"/>
          <w:szCs w:val="24"/>
          <w:lang w:eastAsia="en-GB"/>
        </w:rPr>
      </w:pPr>
    </w:p>
    <w:p w14:paraId="222E5FAB" w14:textId="75FEB8B7" w:rsidR="004349AC" w:rsidRDefault="00BF1D15" w:rsidP="00BF1D15">
      <w:pPr>
        <w:jc w:val="left"/>
        <w:rPr>
          <w:rFonts w:eastAsia="Times New Roman" w:cs="Times New Roman"/>
          <w:color w:val="000000"/>
          <w:szCs w:val="24"/>
          <w:lang w:eastAsia="en-GB"/>
        </w:rPr>
      </w:pPr>
      <w:r>
        <w:rPr>
          <w:rFonts w:eastAsia="Times New Roman" w:cs="Times New Roman"/>
          <w:color w:val="000000"/>
          <w:szCs w:val="24"/>
          <w:lang w:eastAsia="en-GB"/>
        </w:rPr>
        <w:t>Cllr Clegg referred to the comment regarding extensions of time and s</w:t>
      </w:r>
      <w:r w:rsidR="00E75682">
        <w:rPr>
          <w:rFonts w:eastAsia="Times New Roman" w:cs="Times New Roman"/>
          <w:color w:val="000000"/>
          <w:szCs w:val="24"/>
          <w:lang w:eastAsia="en-GB"/>
        </w:rPr>
        <w:t xml:space="preserve">tated that </w:t>
      </w:r>
      <w:r>
        <w:rPr>
          <w:rFonts w:eastAsia="Times New Roman" w:cs="Times New Roman"/>
          <w:color w:val="000000"/>
          <w:szCs w:val="24"/>
          <w:lang w:eastAsia="en-GB"/>
        </w:rPr>
        <w:t>it</w:t>
      </w:r>
      <w:r w:rsidR="0074035C">
        <w:rPr>
          <w:rFonts w:eastAsia="Times New Roman" w:cs="Times New Roman"/>
          <w:color w:val="000000"/>
          <w:szCs w:val="24"/>
          <w:lang w:eastAsia="en-GB"/>
        </w:rPr>
        <w:t xml:space="preserve"> was </w:t>
      </w:r>
      <w:r>
        <w:rPr>
          <w:rFonts w:eastAsia="Times New Roman" w:cs="Times New Roman"/>
          <w:color w:val="000000"/>
          <w:szCs w:val="24"/>
          <w:lang w:eastAsia="en-GB"/>
        </w:rPr>
        <w:t>very rare for this Council to ask for an extension</w:t>
      </w:r>
      <w:r w:rsidR="00281FDB">
        <w:rPr>
          <w:rFonts w:eastAsia="Times New Roman" w:cs="Times New Roman"/>
          <w:color w:val="000000"/>
          <w:szCs w:val="24"/>
          <w:lang w:eastAsia="en-GB"/>
        </w:rPr>
        <w:t>.</w:t>
      </w:r>
      <w:r>
        <w:rPr>
          <w:rFonts w:eastAsia="Times New Roman" w:cs="Times New Roman"/>
          <w:color w:val="000000"/>
          <w:szCs w:val="24"/>
          <w:lang w:eastAsia="en-GB"/>
        </w:rPr>
        <w:t xml:space="preserve">  He </w:t>
      </w:r>
      <w:r w:rsidR="00AE2721">
        <w:rPr>
          <w:rFonts w:eastAsia="Times New Roman" w:cs="Times New Roman"/>
          <w:color w:val="000000"/>
          <w:szCs w:val="24"/>
          <w:lang w:eastAsia="en-GB"/>
        </w:rPr>
        <w:t>commented that</w:t>
      </w:r>
      <w:r w:rsidR="00E75682">
        <w:rPr>
          <w:rFonts w:eastAsia="Times New Roman" w:cs="Times New Roman"/>
          <w:color w:val="000000"/>
          <w:szCs w:val="24"/>
          <w:lang w:eastAsia="en-GB"/>
        </w:rPr>
        <w:t>, in his opinion, the Council had a</w:t>
      </w:r>
      <w:r>
        <w:rPr>
          <w:rFonts w:eastAsia="Times New Roman" w:cs="Times New Roman"/>
          <w:color w:val="000000"/>
          <w:szCs w:val="24"/>
          <w:lang w:eastAsia="en-GB"/>
        </w:rPr>
        <w:t xml:space="preserve"> very good record of completing what </w:t>
      </w:r>
      <w:r w:rsidR="00E75682">
        <w:rPr>
          <w:rFonts w:eastAsia="Times New Roman" w:cs="Times New Roman"/>
          <w:color w:val="000000"/>
          <w:szCs w:val="24"/>
          <w:lang w:eastAsia="en-GB"/>
        </w:rPr>
        <w:t xml:space="preserve">we </w:t>
      </w:r>
      <w:r>
        <w:rPr>
          <w:rFonts w:eastAsia="Times New Roman" w:cs="Times New Roman"/>
          <w:color w:val="000000"/>
          <w:szCs w:val="24"/>
          <w:lang w:eastAsia="en-GB"/>
        </w:rPr>
        <w:t>need</w:t>
      </w:r>
      <w:r w:rsidR="00E75682">
        <w:rPr>
          <w:rFonts w:eastAsia="Times New Roman" w:cs="Times New Roman"/>
          <w:color w:val="000000"/>
          <w:szCs w:val="24"/>
          <w:lang w:eastAsia="en-GB"/>
        </w:rPr>
        <w:t>ed</w:t>
      </w:r>
      <w:r>
        <w:rPr>
          <w:rFonts w:eastAsia="Times New Roman" w:cs="Times New Roman"/>
          <w:color w:val="000000"/>
          <w:szCs w:val="24"/>
          <w:lang w:eastAsia="en-GB"/>
        </w:rPr>
        <w:t xml:space="preserve"> to complete </w:t>
      </w:r>
      <w:r w:rsidR="00E75682">
        <w:rPr>
          <w:rFonts w:eastAsia="Times New Roman" w:cs="Times New Roman"/>
          <w:color w:val="000000"/>
          <w:szCs w:val="24"/>
          <w:lang w:eastAsia="en-GB"/>
        </w:rPr>
        <w:t xml:space="preserve">on time </w:t>
      </w:r>
      <w:r>
        <w:rPr>
          <w:rFonts w:eastAsia="Times New Roman" w:cs="Times New Roman"/>
          <w:color w:val="000000"/>
          <w:szCs w:val="24"/>
          <w:lang w:eastAsia="en-GB"/>
        </w:rPr>
        <w:t xml:space="preserve">and thinks that we are ‘on the ball’.  Cllr Tyler commented </w:t>
      </w:r>
      <w:r>
        <w:rPr>
          <w:rFonts w:eastAsia="Times New Roman" w:cs="Times New Roman"/>
          <w:color w:val="000000"/>
          <w:szCs w:val="24"/>
          <w:lang w:eastAsia="en-GB"/>
        </w:rPr>
        <w:lastRenderedPageBreak/>
        <w:t xml:space="preserve">that he felt sorry for the residents as they didn’t vote for this.  </w:t>
      </w:r>
      <w:r w:rsidR="00281FDB">
        <w:rPr>
          <w:rFonts w:eastAsia="Times New Roman" w:cs="Times New Roman"/>
          <w:color w:val="000000"/>
          <w:szCs w:val="24"/>
          <w:lang w:eastAsia="en-GB"/>
        </w:rPr>
        <w:t>The Chairman asked the District and County Councillors if they had any observations on this change.  Cllr Mrs McIvor mentioned that she had recently</w:t>
      </w:r>
      <w:r w:rsidR="00E75682">
        <w:rPr>
          <w:rFonts w:eastAsia="Times New Roman" w:cs="Times New Roman"/>
          <w:color w:val="000000"/>
          <w:szCs w:val="24"/>
          <w:lang w:eastAsia="en-GB"/>
        </w:rPr>
        <w:t xml:space="preserve"> </w:t>
      </w:r>
      <w:r w:rsidR="00573F42">
        <w:rPr>
          <w:rFonts w:eastAsia="Times New Roman" w:cs="Times New Roman"/>
          <w:color w:val="000000"/>
          <w:szCs w:val="24"/>
          <w:lang w:eastAsia="en-GB"/>
        </w:rPr>
        <w:t>a</w:t>
      </w:r>
      <w:r w:rsidR="00281FDB">
        <w:rPr>
          <w:rFonts w:eastAsia="Times New Roman" w:cs="Times New Roman"/>
          <w:color w:val="000000"/>
          <w:szCs w:val="24"/>
          <w:lang w:eastAsia="en-GB"/>
        </w:rPr>
        <w:t xml:space="preserve">ttended a Planning Meeting regarding </w:t>
      </w:r>
      <w:r w:rsidR="00573F42">
        <w:rPr>
          <w:rFonts w:eastAsia="Times New Roman" w:cs="Times New Roman"/>
          <w:color w:val="000000"/>
          <w:szCs w:val="24"/>
          <w:lang w:eastAsia="en-GB"/>
        </w:rPr>
        <w:t xml:space="preserve">a development of 195 homes </w:t>
      </w:r>
      <w:r w:rsidR="00281FDB">
        <w:rPr>
          <w:rFonts w:eastAsia="Times New Roman" w:cs="Times New Roman"/>
          <w:color w:val="000000"/>
          <w:szCs w:val="24"/>
          <w:lang w:eastAsia="en-GB"/>
        </w:rPr>
        <w:t xml:space="preserve">approved on the A414 and said that she thinks that </w:t>
      </w:r>
      <w:r w:rsidR="00E75682">
        <w:rPr>
          <w:rFonts w:eastAsia="Times New Roman" w:cs="Times New Roman"/>
          <w:color w:val="000000"/>
          <w:szCs w:val="24"/>
          <w:lang w:eastAsia="en-GB"/>
        </w:rPr>
        <w:t xml:space="preserve">councillors </w:t>
      </w:r>
      <w:r w:rsidR="00281FDB">
        <w:rPr>
          <w:rFonts w:eastAsia="Times New Roman" w:cs="Times New Roman"/>
          <w:color w:val="000000"/>
          <w:szCs w:val="24"/>
          <w:lang w:eastAsia="en-GB"/>
        </w:rPr>
        <w:t xml:space="preserve">should not feel bullied into not voting against these applications just because EFDC has been put into special measures.  Cllr Hind commented that when councillors are elected to consider planning </w:t>
      </w:r>
      <w:r w:rsidR="00BC7408">
        <w:rPr>
          <w:rFonts w:eastAsia="Times New Roman" w:cs="Times New Roman"/>
          <w:color w:val="000000"/>
          <w:szCs w:val="24"/>
          <w:lang w:eastAsia="en-GB"/>
        </w:rPr>
        <w:t>applications,</w:t>
      </w:r>
      <w:r w:rsidR="00281FDB">
        <w:rPr>
          <w:rFonts w:eastAsia="Times New Roman" w:cs="Times New Roman"/>
          <w:color w:val="000000"/>
          <w:szCs w:val="24"/>
          <w:lang w:eastAsia="en-GB"/>
        </w:rPr>
        <w:t xml:space="preserve"> they </w:t>
      </w:r>
      <w:r w:rsidR="00573F42">
        <w:rPr>
          <w:rFonts w:eastAsia="Times New Roman" w:cs="Times New Roman"/>
          <w:color w:val="000000"/>
          <w:szCs w:val="24"/>
          <w:lang w:eastAsia="en-GB"/>
        </w:rPr>
        <w:t xml:space="preserve">need to </w:t>
      </w:r>
      <w:r w:rsidR="00281FDB">
        <w:rPr>
          <w:rFonts w:eastAsia="Times New Roman" w:cs="Times New Roman"/>
          <w:color w:val="000000"/>
          <w:szCs w:val="24"/>
          <w:lang w:eastAsia="en-GB"/>
        </w:rPr>
        <w:t xml:space="preserve">remember that councillors need to consider what is in front of them to the betterment or detriment of the community, but </w:t>
      </w:r>
      <w:r w:rsidR="00BC7408">
        <w:rPr>
          <w:rFonts w:eastAsia="Times New Roman" w:cs="Times New Roman"/>
          <w:color w:val="000000"/>
          <w:szCs w:val="24"/>
          <w:lang w:eastAsia="en-GB"/>
        </w:rPr>
        <w:t>also,</w:t>
      </w:r>
      <w:r w:rsidR="00281FDB">
        <w:rPr>
          <w:rFonts w:eastAsia="Times New Roman" w:cs="Times New Roman"/>
          <w:color w:val="000000"/>
          <w:szCs w:val="24"/>
          <w:lang w:eastAsia="en-GB"/>
        </w:rPr>
        <w:t xml:space="preserve"> they </w:t>
      </w:r>
      <w:r w:rsidR="00573F42">
        <w:rPr>
          <w:rFonts w:eastAsia="Times New Roman" w:cs="Times New Roman"/>
          <w:color w:val="000000"/>
          <w:szCs w:val="24"/>
          <w:lang w:eastAsia="en-GB"/>
        </w:rPr>
        <w:t xml:space="preserve">are </w:t>
      </w:r>
      <w:r w:rsidR="00281FDB">
        <w:rPr>
          <w:rFonts w:eastAsia="Times New Roman" w:cs="Times New Roman"/>
          <w:color w:val="000000"/>
          <w:szCs w:val="24"/>
          <w:lang w:eastAsia="en-GB"/>
        </w:rPr>
        <w:t xml:space="preserve">responsible for setting the Local Plan and it is important that all planning applications are determined in accordance with the Local Plan.  </w:t>
      </w:r>
      <w:r w:rsidR="00573F42">
        <w:rPr>
          <w:rFonts w:eastAsia="Times New Roman" w:cs="Times New Roman"/>
          <w:color w:val="000000"/>
          <w:szCs w:val="24"/>
          <w:lang w:eastAsia="en-GB"/>
        </w:rPr>
        <w:t xml:space="preserve">Lengthy discussion took place, with a member of the public interjecting.  The Clerk reiterated that Councillors had been given </w:t>
      </w:r>
      <w:r w:rsidR="00BC7408">
        <w:rPr>
          <w:rFonts w:eastAsia="Times New Roman" w:cs="Times New Roman"/>
          <w:color w:val="000000"/>
          <w:szCs w:val="24"/>
          <w:lang w:eastAsia="en-GB"/>
        </w:rPr>
        <w:t xml:space="preserve">a </w:t>
      </w:r>
      <w:r w:rsidR="00573F42">
        <w:rPr>
          <w:rFonts w:eastAsia="Times New Roman" w:cs="Times New Roman"/>
          <w:color w:val="000000"/>
          <w:szCs w:val="24"/>
          <w:lang w:eastAsia="en-GB"/>
        </w:rPr>
        <w:t xml:space="preserve">summary and encouraged them to go onto the Epping Forest District Council YouTube </w:t>
      </w:r>
      <w:r w:rsidR="00E75682">
        <w:rPr>
          <w:rFonts w:eastAsia="Times New Roman" w:cs="Times New Roman"/>
          <w:color w:val="000000"/>
          <w:szCs w:val="24"/>
          <w:lang w:eastAsia="en-GB"/>
        </w:rPr>
        <w:t xml:space="preserve">channel </w:t>
      </w:r>
      <w:r w:rsidR="00573F42">
        <w:rPr>
          <w:rFonts w:eastAsia="Times New Roman" w:cs="Times New Roman"/>
          <w:color w:val="000000"/>
          <w:szCs w:val="24"/>
          <w:lang w:eastAsia="en-GB"/>
        </w:rPr>
        <w:t>to view the meeting.</w:t>
      </w:r>
    </w:p>
    <w:p w14:paraId="37912C0D" w14:textId="77777777" w:rsidR="004349AC" w:rsidRDefault="004349AC" w:rsidP="00BF1D15">
      <w:pPr>
        <w:jc w:val="left"/>
        <w:rPr>
          <w:rFonts w:eastAsia="Times New Roman" w:cs="Times New Roman"/>
          <w:color w:val="000000"/>
          <w:szCs w:val="24"/>
          <w:lang w:eastAsia="en-GB"/>
        </w:rPr>
      </w:pPr>
    </w:p>
    <w:p w14:paraId="086DBCAB" w14:textId="72DBCE5D" w:rsidR="004349AC" w:rsidRPr="004349AC" w:rsidRDefault="004349AC" w:rsidP="004349AC">
      <w:pPr>
        <w:keepNext/>
        <w:jc w:val="left"/>
        <w:outlineLvl w:val="1"/>
        <w:rPr>
          <w:rFonts w:eastAsia="Aptos"/>
          <w:b/>
          <w14:ligatures w14:val="standardContextual"/>
        </w:rPr>
      </w:pPr>
      <w:r>
        <w:rPr>
          <w:b/>
        </w:rPr>
        <w:t xml:space="preserve">C26.067  </w:t>
      </w:r>
      <w:r w:rsidRPr="004349AC">
        <w:rPr>
          <w:b/>
        </w:rPr>
        <w:t>DAMAGED STREETLIGHT – OUTSIDE 5 MARCONI BUNGALOWS, NORTH WEALD</w:t>
      </w:r>
    </w:p>
    <w:p w14:paraId="74EBA1FE" w14:textId="1B7BAE56" w:rsidR="004349AC" w:rsidRPr="004349AC" w:rsidRDefault="004349AC" w:rsidP="004349AC">
      <w:pPr>
        <w:rPr>
          <w:rFonts w:eastAsia="Aptos" w:cs="Times New Roman"/>
          <w:szCs w:val="24"/>
          <w14:ligatures w14:val="standardContextual"/>
        </w:rPr>
      </w:pPr>
      <w:r>
        <w:rPr>
          <w:rFonts w:eastAsia="Aptos" w:cs="Times New Roman"/>
          <w:szCs w:val="24"/>
          <w14:ligatures w14:val="standardContextual"/>
        </w:rPr>
        <w:t>Councillors noted that f</w:t>
      </w:r>
      <w:r w:rsidRPr="004349AC">
        <w:rPr>
          <w:rFonts w:eastAsia="Aptos" w:cs="Times New Roman"/>
          <w:szCs w:val="24"/>
          <w14:ligatures w14:val="standardContextual"/>
        </w:rPr>
        <w:t>ollowing a road traffic accident and a number of chasers, the Clerk ha</w:t>
      </w:r>
      <w:r>
        <w:rPr>
          <w:rFonts w:eastAsia="Aptos" w:cs="Times New Roman"/>
          <w:szCs w:val="24"/>
          <w14:ligatures w14:val="standardContextual"/>
        </w:rPr>
        <w:t>d</w:t>
      </w:r>
      <w:r w:rsidRPr="004349AC">
        <w:rPr>
          <w:rFonts w:eastAsia="Aptos" w:cs="Times New Roman"/>
          <w:szCs w:val="24"/>
          <w14:ligatures w14:val="standardContextual"/>
        </w:rPr>
        <w:t xml:space="preserve"> now received an email confirming that the responsible person ha</w:t>
      </w:r>
      <w:r>
        <w:rPr>
          <w:rFonts w:eastAsia="Aptos" w:cs="Times New Roman"/>
          <w:szCs w:val="24"/>
          <w14:ligatures w14:val="standardContextual"/>
        </w:rPr>
        <w:t xml:space="preserve">d </w:t>
      </w:r>
      <w:r w:rsidRPr="004349AC">
        <w:rPr>
          <w:rFonts w:eastAsia="Aptos" w:cs="Times New Roman"/>
          <w:szCs w:val="24"/>
          <w14:ligatures w14:val="standardContextual"/>
        </w:rPr>
        <w:t xml:space="preserve">now admitted liability and the insurance company will be covering the cost of the damage for the replacement </w:t>
      </w:r>
      <w:r w:rsidR="0074035C" w:rsidRPr="004349AC">
        <w:rPr>
          <w:rFonts w:eastAsia="Aptos" w:cs="Times New Roman"/>
          <w:szCs w:val="24"/>
          <w14:ligatures w14:val="standardContextual"/>
        </w:rPr>
        <w:t>streetlight</w:t>
      </w:r>
      <w:r w:rsidRPr="004349AC">
        <w:rPr>
          <w:rFonts w:eastAsia="Aptos" w:cs="Times New Roman"/>
          <w:szCs w:val="24"/>
          <w14:ligatures w14:val="standardContextual"/>
        </w:rPr>
        <w:t>.</w:t>
      </w:r>
    </w:p>
    <w:p w14:paraId="0EB27E1E" w14:textId="77777777" w:rsidR="004349AC" w:rsidRPr="004349AC" w:rsidRDefault="004349AC" w:rsidP="004349AC">
      <w:pPr>
        <w:keepNext/>
        <w:tabs>
          <w:tab w:val="left" w:pos="426"/>
        </w:tabs>
        <w:jc w:val="left"/>
        <w:outlineLvl w:val="1"/>
        <w:rPr>
          <w:b/>
        </w:rPr>
      </w:pPr>
    </w:p>
    <w:p w14:paraId="709D0DA7" w14:textId="0C7BBB75" w:rsidR="004349AC" w:rsidRPr="004349AC" w:rsidRDefault="004349AC" w:rsidP="004349AC">
      <w:pPr>
        <w:keepNext/>
        <w:tabs>
          <w:tab w:val="left" w:pos="426"/>
        </w:tabs>
        <w:jc w:val="left"/>
        <w:outlineLvl w:val="1"/>
        <w:rPr>
          <w:b/>
        </w:rPr>
      </w:pPr>
      <w:r>
        <w:rPr>
          <w:b/>
        </w:rPr>
        <w:t xml:space="preserve">C26.068 </w:t>
      </w:r>
      <w:r w:rsidRPr="004349AC">
        <w:rPr>
          <w:b/>
        </w:rPr>
        <w:t xml:space="preserve"> REMEMBRANCE SUNDAY &amp; BATTLE OF BRITAIN SUNDAY</w:t>
      </w:r>
    </w:p>
    <w:p w14:paraId="5421A7D1" w14:textId="13B5C0BA" w:rsidR="004349AC" w:rsidRPr="004349AC" w:rsidRDefault="004349AC" w:rsidP="004349AC">
      <w:pPr>
        <w:jc w:val="left"/>
      </w:pPr>
      <w:r>
        <w:t>Councillors noted that a</w:t>
      </w:r>
      <w:r w:rsidRPr="004349AC">
        <w:t xml:space="preserve">rrangements were discussed at the meeting of the Environment and Open Spaces Committee.  </w:t>
      </w:r>
      <w:r>
        <w:t xml:space="preserve">A copy of the minutes detailing the relevant agreed details for this year were attached to the agenda for </w:t>
      </w:r>
      <w:r w:rsidRPr="004349AC">
        <w:t>Members</w:t>
      </w:r>
      <w:r>
        <w:t xml:space="preserve"> to review.</w:t>
      </w:r>
    </w:p>
    <w:p w14:paraId="2A2FE959" w14:textId="77777777" w:rsidR="004349AC" w:rsidRPr="004349AC" w:rsidRDefault="004349AC" w:rsidP="004349AC">
      <w:pPr>
        <w:jc w:val="left"/>
      </w:pPr>
    </w:p>
    <w:p w14:paraId="0B17CECE" w14:textId="4034699A" w:rsidR="004349AC" w:rsidRPr="004349AC" w:rsidRDefault="004349AC" w:rsidP="004349AC">
      <w:pPr>
        <w:keepNext/>
        <w:tabs>
          <w:tab w:val="left" w:pos="426"/>
        </w:tabs>
        <w:jc w:val="left"/>
        <w:outlineLvl w:val="1"/>
        <w:rPr>
          <w:b/>
        </w:rPr>
      </w:pPr>
      <w:r>
        <w:rPr>
          <w:b/>
        </w:rPr>
        <w:t xml:space="preserve">C26.069  </w:t>
      </w:r>
      <w:r w:rsidRPr="004349AC">
        <w:rPr>
          <w:b/>
        </w:rPr>
        <w:t>COUNCILLORS SURGERY</w:t>
      </w:r>
    </w:p>
    <w:p w14:paraId="2B6575A7" w14:textId="25E99485" w:rsidR="004349AC" w:rsidRPr="004349AC" w:rsidRDefault="004349AC" w:rsidP="004349AC">
      <w:r>
        <w:t xml:space="preserve">Councillors noted </w:t>
      </w:r>
      <w:r w:rsidR="0074035C">
        <w:t xml:space="preserve">that </w:t>
      </w:r>
      <w:r w:rsidR="0074035C" w:rsidRPr="004349AC">
        <w:t>Cllr</w:t>
      </w:r>
      <w:r w:rsidRPr="004349AC">
        <w:t xml:space="preserve"> Tom Bromwich will be holding his Surgery at the Thornwood Village, on Saturday 15</w:t>
      </w:r>
      <w:r w:rsidRPr="004349AC">
        <w:rPr>
          <w:vertAlign w:val="superscript"/>
        </w:rPr>
        <w:t>th</w:t>
      </w:r>
      <w:r w:rsidRPr="004349AC">
        <w:t xml:space="preserve"> </w:t>
      </w:r>
      <w:r w:rsidR="0074035C" w:rsidRPr="004349AC">
        <w:t>August –</w:t>
      </w:r>
      <w:r w:rsidRPr="004349AC">
        <w:t xml:space="preserve"> 10 to 12 noon.  </w:t>
      </w:r>
      <w:r w:rsidR="005A6C81">
        <w:t>The Clerk advised that she had two appointments booked so far and said that if any Councillor knows of anyone who would like to book an appointment could they let her know.</w:t>
      </w:r>
      <w:r w:rsidRPr="004349AC">
        <w:t xml:space="preserve"> </w:t>
      </w:r>
    </w:p>
    <w:p w14:paraId="6E5F3FB6" w14:textId="77777777" w:rsidR="004349AC" w:rsidRPr="004349AC" w:rsidRDefault="004349AC" w:rsidP="004349AC">
      <w:pPr>
        <w:jc w:val="left"/>
      </w:pPr>
    </w:p>
    <w:p w14:paraId="571C2439" w14:textId="0B97713D" w:rsidR="004349AC" w:rsidRPr="004349AC" w:rsidRDefault="004349AC" w:rsidP="004349AC">
      <w:pPr>
        <w:keepNext/>
        <w:jc w:val="left"/>
        <w:outlineLvl w:val="1"/>
        <w:rPr>
          <w:b/>
        </w:rPr>
      </w:pPr>
      <w:r>
        <w:rPr>
          <w:b/>
        </w:rPr>
        <w:t xml:space="preserve">C26.070  </w:t>
      </w:r>
      <w:r w:rsidRPr="004349AC">
        <w:rPr>
          <w:b/>
        </w:rPr>
        <w:t>THORNWOOD NATURE AREA BOUNDARY FENCING</w:t>
      </w:r>
    </w:p>
    <w:p w14:paraId="6DA68954" w14:textId="0211C338" w:rsidR="004349AC" w:rsidRDefault="00BC7408" w:rsidP="004349AC">
      <w:r>
        <w:t>Councillors noted that d</w:t>
      </w:r>
      <w:r w:rsidR="004349AC" w:rsidRPr="004349AC">
        <w:t xml:space="preserve">uring June the Clerk was contacted </w:t>
      </w:r>
      <w:r w:rsidR="0074035C" w:rsidRPr="004349AC">
        <w:t>regarding</w:t>
      </w:r>
      <w:r w:rsidR="004349AC" w:rsidRPr="004349AC">
        <w:t xml:space="preserve"> the condition of the boundary fencing around the Thornwood Nature Area by the developers of the adjacent site.  The Council</w:t>
      </w:r>
      <w:r w:rsidR="0074035C">
        <w:t>’</w:t>
      </w:r>
      <w:r w:rsidR="004349AC" w:rsidRPr="004349AC">
        <w:t xml:space="preserve">s RFO walked around the area to look at the boundary fencing to establish the current condition.  </w:t>
      </w:r>
      <w:r w:rsidR="0074035C" w:rsidRPr="004349AC">
        <w:t>Overall,</w:t>
      </w:r>
      <w:r w:rsidR="004349AC" w:rsidRPr="004349AC">
        <w:t xml:space="preserve"> the condition was good to fair, with some gaps, and an area that had some small incursions.  This information was fed back to the developers, and they were advised to replace the fencing with like for like in those are areas where the</w:t>
      </w:r>
      <w:r w:rsidR="0074035C">
        <w:t>re</w:t>
      </w:r>
      <w:r w:rsidR="004349AC" w:rsidRPr="004349AC">
        <w:t xml:space="preserve"> had been incursions on the original boundaries (taking the fence back to the original boundary). The developers were also advised that if the</w:t>
      </w:r>
      <w:r w:rsidR="0074035C">
        <w:t>y</w:t>
      </w:r>
      <w:r w:rsidR="004349AC" w:rsidRPr="004349AC">
        <w:t xml:space="preserve"> wished to change any </w:t>
      </w:r>
      <w:r w:rsidR="0074035C">
        <w:t xml:space="preserve">of </w:t>
      </w:r>
      <w:r w:rsidR="004349AC" w:rsidRPr="004349AC">
        <w:t xml:space="preserve">the material of the boundary fencing then any changes should result in a new boundary fence being erected within their own site with the original boundary fencing remaining in situ.  </w:t>
      </w:r>
      <w:r w:rsidR="004349AC">
        <w:t xml:space="preserve">The Clerk </w:t>
      </w:r>
      <w:r w:rsidR="0074035C">
        <w:t xml:space="preserve">reminded Councillors </w:t>
      </w:r>
      <w:r w:rsidR="004349AC">
        <w:t xml:space="preserve">that this matter had been discussed earlier in the meeting </w:t>
      </w:r>
      <w:r w:rsidR="0074035C">
        <w:t xml:space="preserve">under Questions from Members of the Public </w:t>
      </w:r>
      <w:r w:rsidR="004349AC">
        <w:t xml:space="preserve">and </w:t>
      </w:r>
      <w:r w:rsidR="005A6C81">
        <w:t>reiterated that it was a work in progress and the fence will be taken back to the boundary.</w:t>
      </w:r>
    </w:p>
    <w:p w14:paraId="741E88B5" w14:textId="77777777" w:rsidR="004349AC" w:rsidRDefault="004349AC" w:rsidP="004349AC"/>
    <w:p w14:paraId="1EDE00B4" w14:textId="020E3869" w:rsidR="004349AC" w:rsidRPr="004349AC" w:rsidRDefault="004349AC" w:rsidP="004349AC">
      <w:pPr>
        <w:keepNext/>
        <w:jc w:val="left"/>
        <w:outlineLvl w:val="1"/>
        <w:rPr>
          <w:b/>
        </w:rPr>
      </w:pPr>
      <w:r>
        <w:rPr>
          <w:b/>
        </w:rPr>
        <w:t xml:space="preserve">C26.071  </w:t>
      </w:r>
      <w:r w:rsidRPr="004349AC">
        <w:rPr>
          <w:b/>
        </w:rPr>
        <w:t>NEW WASTE BIN HIGHAM VIEW</w:t>
      </w:r>
    </w:p>
    <w:p w14:paraId="45CDAAEB" w14:textId="7579C05B" w:rsidR="004349AC" w:rsidRPr="004349AC" w:rsidRDefault="00B66047" w:rsidP="004349AC">
      <w:r>
        <w:t xml:space="preserve">The Clerk advised that this Council </w:t>
      </w:r>
      <w:r w:rsidR="004349AC" w:rsidRPr="004349AC">
        <w:t xml:space="preserve">has been monitoring the dog waste bin at the Higham View Steps.  </w:t>
      </w:r>
      <w:r>
        <w:t>Complaints have been received for over 6 months that househ</w:t>
      </w:r>
      <w:r w:rsidR="004349AC" w:rsidRPr="004349AC">
        <w:t xml:space="preserve">old waste was being continually placed into this dog bin, and was having to be emptied at least three times a week.  A new larger general waste bin which takes a larger amount of waste including dog waste and general litter (dog waste can now be placed in with general waste) is awaiting installation by the contractor.  </w:t>
      </w:r>
      <w:r>
        <w:t>It was noted that t</w:t>
      </w:r>
      <w:r w:rsidR="004349AC" w:rsidRPr="004349AC">
        <w:t>he Clerk will continue to monitor this area.</w:t>
      </w:r>
    </w:p>
    <w:p w14:paraId="7E22D5AE" w14:textId="77777777" w:rsidR="004349AC" w:rsidRPr="004349AC" w:rsidRDefault="004349AC" w:rsidP="004349AC">
      <w:pPr>
        <w:jc w:val="left"/>
      </w:pPr>
    </w:p>
    <w:p w14:paraId="41981AFB" w14:textId="77777777" w:rsidR="005A6C81" w:rsidRDefault="00B66047" w:rsidP="005A6C81">
      <w:pPr>
        <w:keepNext/>
        <w:jc w:val="left"/>
        <w:outlineLvl w:val="1"/>
        <w:rPr>
          <w:b/>
        </w:rPr>
      </w:pPr>
      <w:r>
        <w:rPr>
          <w:b/>
        </w:rPr>
        <w:lastRenderedPageBreak/>
        <w:t xml:space="preserve">C26.072  </w:t>
      </w:r>
      <w:r w:rsidR="004349AC" w:rsidRPr="004349AC">
        <w:rPr>
          <w:b/>
        </w:rPr>
        <w:t>WASTE BIN THORNWOOD COMMON</w:t>
      </w:r>
    </w:p>
    <w:p w14:paraId="6F78E6BD" w14:textId="5A66124A" w:rsidR="004349AC" w:rsidRPr="005A6C81" w:rsidRDefault="005A6C81" w:rsidP="005A6C81">
      <w:pPr>
        <w:keepNext/>
        <w:jc w:val="left"/>
        <w:outlineLvl w:val="1"/>
        <w:rPr>
          <w:b/>
        </w:rPr>
      </w:pPr>
      <w:r>
        <w:rPr>
          <w:bCs/>
        </w:rPr>
        <w:t xml:space="preserve">The Council had </w:t>
      </w:r>
      <w:r w:rsidR="004349AC" w:rsidRPr="004349AC">
        <w:t xml:space="preserve">been advised by its Contractor that the waste bin on the playing field at Thornwood </w:t>
      </w:r>
      <w:r>
        <w:t xml:space="preserve">is </w:t>
      </w:r>
      <w:r w:rsidR="004349AC" w:rsidRPr="004349AC">
        <w:t xml:space="preserve">being used for household </w:t>
      </w:r>
      <w:r w:rsidR="00B66047" w:rsidRPr="004349AC">
        <w:t>waste and</w:t>
      </w:r>
      <w:r w:rsidR="004349AC" w:rsidRPr="004349AC">
        <w:t xml:space="preserve"> is being filled up daily with what looks like household rubbish.  Within the rubbish are a lot of Polish items, which included what look</w:t>
      </w:r>
      <w:r>
        <w:t xml:space="preserve">ed </w:t>
      </w:r>
      <w:r w:rsidR="004349AC" w:rsidRPr="004349AC">
        <w:t xml:space="preserve">like a shopping list written in Polish. </w:t>
      </w:r>
      <w:r>
        <w:t xml:space="preserve">It was noted that </w:t>
      </w:r>
      <w:r w:rsidRPr="004349AC">
        <w:t>a</w:t>
      </w:r>
      <w:r w:rsidR="004349AC" w:rsidRPr="004349AC">
        <w:t xml:space="preserve"> temporary sign written in Polish </w:t>
      </w:r>
      <w:r>
        <w:t xml:space="preserve">has been </w:t>
      </w:r>
      <w:r w:rsidR="004349AC" w:rsidRPr="004349AC">
        <w:t>affixed to the bin asking people not to put their household rubbish in th</w:t>
      </w:r>
      <w:r>
        <w:t xml:space="preserve">is </w:t>
      </w:r>
      <w:r w:rsidR="004349AC" w:rsidRPr="004349AC">
        <w:t xml:space="preserve">bin.  </w:t>
      </w:r>
      <w:r w:rsidR="00BC7408">
        <w:t>Councillors noted that t</w:t>
      </w:r>
      <w:r>
        <w:t>he Clerk will continue to monitor this matter.</w:t>
      </w:r>
    </w:p>
    <w:p w14:paraId="1C2FAEC9" w14:textId="77777777" w:rsidR="004349AC" w:rsidRPr="004349AC" w:rsidRDefault="004349AC" w:rsidP="004349AC"/>
    <w:p w14:paraId="4D339772" w14:textId="0FE05E1A" w:rsidR="00B66047" w:rsidRPr="00B66047" w:rsidRDefault="00B66047" w:rsidP="00B66047">
      <w:pPr>
        <w:keepNext/>
        <w:jc w:val="left"/>
        <w:outlineLvl w:val="1"/>
        <w:rPr>
          <w:b/>
        </w:rPr>
      </w:pPr>
      <w:r>
        <w:rPr>
          <w:b/>
        </w:rPr>
        <w:t>C26.073</w:t>
      </w:r>
      <w:r w:rsidRPr="00B66047">
        <w:rPr>
          <w:b/>
        </w:rPr>
        <w:t xml:space="preserve">  WEALD COMMON – UPGRADE CCTV CAMERAS</w:t>
      </w:r>
    </w:p>
    <w:p w14:paraId="4F45C502" w14:textId="45BD67CC" w:rsidR="00B66047" w:rsidRPr="00B66047" w:rsidRDefault="00B66047" w:rsidP="00B66047">
      <w:pPr>
        <w:rPr>
          <w:b/>
          <w:bCs/>
          <w:i/>
          <w:iCs/>
        </w:rPr>
      </w:pPr>
      <w:r>
        <w:t xml:space="preserve">Councillors </w:t>
      </w:r>
      <w:r>
        <w:rPr>
          <w:b/>
          <w:bCs/>
          <w:i/>
          <w:iCs/>
        </w:rPr>
        <w:t xml:space="preserve">NOTED </w:t>
      </w:r>
      <w:r w:rsidR="00BC7408">
        <w:t>t</w:t>
      </w:r>
      <w:r w:rsidRPr="00B66047">
        <w:t xml:space="preserve">he Parish Council has had its router upgraded at the Weald Common site to give a better quality of picture and a more reliable data connection.  </w:t>
      </w:r>
      <w:r>
        <w:t>The Clerk stated that this item had been covered under Financial Reports.</w:t>
      </w:r>
    </w:p>
    <w:p w14:paraId="42A3BA57" w14:textId="77777777" w:rsidR="00B66047" w:rsidRPr="00B66047" w:rsidRDefault="00B66047" w:rsidP="00B66047">
      <w:pPr>
        <w:jc w:val="left"/>
      </w:pPr>
    </w:p>
    <w:p w14:paraId="1E306291" w14:textId="14752B09" w:rsidR="00B66047" w:rsidRPr="00B66047" w:rsidRDefault="00B66047" w:rsidP="00B66047">
      <w:pPr>
        <w:keepNext/>
        <w:jc w:val="left"/>
        <w:outlineLvl w:val="1"/>
        <w:rPr>
          <w:b/>
        </w:rPr>
      </w:pPr>
      <w:r>
        <w:rPr>
          <w:b/>
        </w:rPr>
        <w:t xml:space="preserve">C26.074  </w:t>
      </w:r>
      <w:r w:rsidRPr="00B66047">
        <w:rPr>
          <w:b/>
        </w:rPr>
        <w:t xml:space="preserve"> AIR TRAFFIC CONTROL TOWER - VISIT</w:t>
      </w:r>
      <w:r w:rsidRPr="00B66047">
        <w:rPr>
          <w:b/>
        </w:rPr>
        <w:sym w:font="Wingdings 2" w:char="F04E"/>
      </w:r>
    </w:p>
    <w:p w14:paraId="414208AD" w14:textId="18EE68C1" w:rsidR="00B66047" w:rsidRPr="00B66047" w:rsidRDefault="00BC7408" w:rsidP="00B66047">
      <w:r>
        <w:t>Councillors noted that a</w:t>
      </w:r>
      <w:r w:rsidR="00B66047" w:rsidRPr="00B66047">
        <w:t xml:space="preserve"> visit </w:t>
      </w:r>
      <w:r w:rsidR="005C7468">
        <w:t xml:space="preserve">had been </w:t>
      </w:r>
      <w:r w:rsidR="00B66047" w:rsidRPr="00B66047">
        <w:t xml:space="preserve">arranged to the new Air Traffic Control Tower on North Weald Airfield, however only three Councillors were available.  </w:t>
      </w:r>
      <w:r w:rsidR="00B66047">
        <w:t>The Clerk suggested that a visit is looked at for September / October and advised that the Airfield Manager, Darren Goodey, is more than happy to show councillors around</w:t>
      </w:r>
      <w:r w:rsidR="005A6C81">
        <w:t>.</w:t>
      </w:r>
    </w:p>
    <w:p w14:paraId="1D53B0F0" w14:textId="77777777" w:rsidR="00B66047" w:rsidRPr="00B66047" w:rsidRDefault="00B66047" w:rsidP="00B66047">
      <w:pPr>
        <w:jc w:val="left"/>
      </w:pPr>
    </w:p>
    <w:p w14:paraId="2EB7A3BB" w14:textId="6F733563" w:rsidR="00B66047" w:rsidRPr="00B66047" w:rsidRDefault="004900B8" w:rsidP="00B66047">
      <w:pPr>
        <w:keepNext/>
        <w:jc w:val="left"/>
        <w:outlineLvl w:val="1"/>
        <w:rPr>
          <w:b/>
        </w:rPr>
      </w:pPr>
      <w:r>
        <w:rPr>
          <w:b/>
        </w:rPr>
        <w:t>C26.075</w:t>
      </w:r>
      <w:r w:rsidR="00B66047" w:rsidRPr="00B66047">
        <w:rPr>
          <w:b/>
        </w:rPr>
        <w:t xml:space="preserve">  COMMUNITY SAFETY PARTNERSHIPS MEETINGS</w:t>
      </w:r>
    </w:p>
    <w:p w14:paraId="5F00015B" w14:textId="77777777" w:rsidR="00BC7408" w:rsidRDefault="00BC7408" w:rsidP="00B66047">
      <w:r>
        <w:t>Councillors noted that t</w:t>
      </w:r>
      <w:r w:rsidR="00B66047" w:rsidRPr="00B66047">
        <w:t xml:space="preserve">he Clerk </w:t>
      </w:r>
      <w:r>
        <w:t xml:space="preserve">had </w:t>
      </w:r>
      <w:r w:rsidR="00B66047" w:rsidRPr="00B66047">
        <w:t xml:space="preserve">received an enquiry from a Councillor who attended a meeting of the Epping Safety Community Partnership, at which he was advised that this was not an area meeting for Hastingwood residents or himself to be attending.  He made enquiries via the Parish Council as to where he was supposed to present concerns of residents regarding issues such as anti-social behaviour, etc.   The Clerk advised that this Parish previously had meetings such as NAPS (Neighbourhood Action </w:t>
      </w:r>
      <w:r w:rsidR="004900B8" w:rsidRPr="00B66047">
        <w:t>Panels) and its</w:t>
      </w:r>
      <w:r w:rsidR="00B66047" w:rsidRPr="00B66047">
        <w:t xml:space="preserve"> subsequent successor Coffee With Cops, all run by Essex Police in premises facilitated by the Parish Council. </w:t>
      </w:r>
      <w:r w:rsidR="004900B8" w:rsidRPr="00B66047">
        <w:t>However,</w:t>
      </w:r>
      <w:r w:rsidR="00B66047" w:rsidRPr="00B66047">
        <w:t xml:space="preserve"> due to the very low turnouts the Police discontinued the meetings.  The Clerk contacted the local Community Police Officer, who has agreed that they will look at restarting these meetings if the Parish Council will provide a facility for them to hold a meeting.  The Clerk advised that the Parish Council currently have two venues for meetings: The Parish Hall at Thornwood and The Council Chamber in The Queens Hall.  This matter is now with the Community Police to organise a meeting.</w:t>
      </w:r>
      <w:r w:rsidR="004900B8">
        <w:t xml:space="preserve">  </w:t>
      </w:r>
    </w:p>
    <w:p w14:paraId="3D9FE86D" w14:textId="77777777" w:rsidR="00BC7408" w:rsidRDefault="00BC7408" w:rsidP="00B66047"/>
    <w:p w14:paraId="56110DC8" w14:textId="44C51A74" w:rsidR="00B66047" w:rsidRDefault="00E95D42" w:rsidP="00B66047">
      <w:r>
        <w:t>The Clerk advised that the Police Officer ha</w:t>
      </w:r>
      <w:r w:rsidR="00E75682">
        <w:t xml:space="preserve">d </w:t>
      </w:r>
      <w:r>
        <w:t>said that he would look</w:t>
      </w:r>
      <w:r w:rsidR="00E75682">
        <w:t xml:space="preserve"> </w:t>
      </w:r>
      <w:r>
        <w:t>at some dates in September.  Cllr Hind asked the Clerk if the Council could go back to Epping and ask if</w:t>
      </w:r>
      <w:r w:rsidR="00E75682">
        <w:t xml:space="preserve"> issues </w:t>
      </w:r>
      <w:r>
        <w:t xml:space="preserve">could </w:t>
      </w:r>
      <w:r w:rsidR="00E75682">
        <w:t xml:space="preserve">be raised there, which are not </w:t>
      </w:r>
      <w:r w:rsidR="005A6C81">
        <w:t>necessarily in the parish of Epping</w:t>
      </w:r>
      <w:r w:rsidR="00E75682">
        <w:t xml:space="preserve">.  </w:t>
      </w:r>
      <w:r>
        <w:t xml:space="preserve">Cllr Irvine </w:t>
      </w:r>
      <w:r w:rsidR="007F67E4">
        <w:t>commented that</w:t>
      </w:r>
      <w:r>
        <w:t xml:space="preserve"> people in Hastingwood were originally </w:t>
      </w:r>
      <w:r w:rsidR="007F67E4">
        <w:t xml:space="preserve">complaining and said </w:t>
      </w:r>
      <w:r>
        <w:t xml:space="preserve">that </w:t>
      </w:r>
      <w:r w:rsidR="007F67E4">
        <w:t>the Council appears</w:t>
      </w:r>
      <w:r>
        <w:t xml:space="preserve"> to have lost the original connection with the Police since PC Cook retired and asked who</w:t>
      </w:r>
      <w:r w:rsidR="007F67E4">
        <w:t xml:space="preserve"> Council </w:t>
      </w:r>
      <w:r w:rsidR="00D807E1">
        <w:t>should</w:t>
      </w:r>
      <w:r>
        <w:t xml:space="preserve"> go to, to raise issues now.  The Clerk advised that </w:t>
      </w:r>
      <w:r w:rsidR="00632EE7">
        <w:t xml:space="preserve">she has the name of an officer </w:t>
      </w:r>
      <w:r>
        <w:t xml:space="preserve">that </w:t>
      </w:r>
      <w:r w:rsidR="00632EE7">
        <w:t xml:space="preserve">Council </w:t>
      </w:r>
      <w:r>
        <w:t xml:space="preserve">can go to who is part of the Community Safety Policing Team.  The Clerk reminded Councillors that </w:t>
      </w:r>
      <w:r w:rsidR="00632EE7">
        <w:t xml:space="preserve">there is </w:t>
      </w:r>
      <w:r>
        <w:t xml:space="preserve">£2,000 in the budget </w:t>
      </w:r>
      <w:r w:rsidR="00632EE7">
        <w:t xml:space="preserve">set aside for a Community Policeman and </w:t>
      </w:r>
      <w:r w:rsidR="00BC7408">
        <w:t xml:space="preserve">said that the Parish Council </w:t>
      </w:r>
      <w:r w:rsidR="00632EE7">
        <w:t xml:space="preserve">could look to do what Stanford Rivers have done, which is </w:t>
      </w:r>
      <w:r w:rsidR="00D807E1">
        <w:t xml:space="preserve">whereby </w:t>
      </w:r>
      <w:r w:rsidR="00632EE7">
        <w:t xml:space="preserve">they have taken on a Community Policeman for one day per month.  Cllr Irvine </w:t>
      </w:r>
      <w:r w:rsidR="007F67E4">
        <w:t xml:space="preserve">commented </w:t>
      </w:r>
      <w:r w:rsidR="00632EE7">
        <w:t xml:space="preserve">that </w:t>
      </w:r>
      <w:r w:rsidR="007F67E4">
        <w:t xml:space="preserve">the issue </w:t>
      </w:r>
      <w:r w:rsidR="00632EE7">
        <w:t xml:space="preserve">he is referring to is quite serious crime.  The Clerk </w:t>
      </w:r>
      <w:r w:rsidR="007F67E4">
        <w:t xml:space="preserve">confirmed </w:t>
      </w:r>
      <w:r w:rsidR="00632EE7">
        <w:t xml:space="preserve">that she </w:t>
      </w:r>
      <w:r w:rsidR="007F67E4">
        <w:t>would pass</w:t>
      </w:r>
      <w:r w:rsidR="00632EE7">
        <w:t xml:space="preserve"> on the email</w:t>
      </w:r>
      <w:r w:rsidR="007F67E4">
        <w:t xml:space="preserve"> addresses </w:t>
      </w:r>
      <w:r w:rsidR="00632EE7">
        <w:t xml:space="preserve">of two Police Officers to Cllr Irvine.  </w:t>
      </w:r>
    </w:p>
    <w:p w14:paraId="6BFD0900" w14:textId="77777777" w:rsidR="004900B8" w:rsidRPr="00B66047" w:rsidRDefault="004900B8" w:rsidP="00B66047"/>
    <w:p w14:paraId="31C7F975" w14:textId="0C2A20A7" w:rsidR="00B66047" w:rsidRPr="00B66047" w:rsidRDefault="004900B8" w:rsidP="00B66047">
      <w:pPr>
        <w:keepNext/>
        <w:jc w:val="left"/>
        <w:outlineLvl w:val="1"/>
        <w:rPr>
          <w:b/>
        </w:rPr>
      </w:pPr>
      <w:r>
        <w:rPr>
          <w:b/>
          <w:bCs/>
        </w:rPr>
        <w:t>C26</w:t>
      </w:r>
      <w:r w:rsidR="00B66047" w:rsidRPr="00B66047">
        <w:rPr>
          <w:b/>
        </w:rPr>
        <w:t>.</w:t>
      </w:r>
      <w:r>
        <w:rPr>
          <w:b/>
        </w:rPr>
        <w:t xml:space="preserve">076 </w:t>
      </w:r>
      <w:r w:rsidR="00B66047" w:rsidRPr="00B66047">
        <w:rPr>
          <w:b/>
        </w:rPr>
        <w:t xml:space="preserve"> PASSENGER TRANSPORT MEETING</w:t>
      </w:r>
    </w:p>
    <w:p w14:paraId="5FB9C522" w14:textId="11A3027A" w:rsidR="00B66047" w:rsidRDefault="00BC7408" w:rsidP="00B66047">
      <w:r>
        <w:t xml:space="preserve">Councillors </w:t>
      </w:r>
      <w:r w:rsidR="0074035C">
        <w:t>noted that t</w:t>
      </w:r>
      <w:r w:rsidR="00B66047" w:rsidRPr="00B66047">
        <w:t xml:space="preserve">he Parish Council’s RFO </w:t>
      </w:r>
      <w:r w:rsidR="0074035C">
        <w:t xml:space="preserve">had </w:t>
      </w:r>
      <w:r w:rsidR="00B66047" w:rsidRPr="00B66047">
        <w:t>attended Essex County Council</w:t>
      </w:r>
      <w:r w:rsidR="0074035C">
        <w:t>’s</w:t>
      </w:r>
      <w:r w:rsidR="00B66047" w:rsidRPr="00B66047">
        <w:t xml:space="preserve"> Passenger Transport Meeting on 24</w:t>
      </w:r>
      <w:r w:rsidR="00B66047" w:rsidRPr="00B66047">
        <w:rPr>
          <w:vertAlign w:val="superscript"/>
        </w:rPr>
        <w:t>th</w:t>
      </w:r>
      <w:r w:rsidR="00B66047" w:rsidRPr="00B66047">
        <w:t xml:space="preserve"> June.  </w:t>
      </w:r>
      <w:r w:rsidR="0074035C">
        <w:t xml:space="preserve">The RFO </w:t>
      </w:r>
      <w:r w:rsidR="00B66047" w:rsidRPr="00B66047">
        <w:t>was looking to get the opportunity of advising concerns regarding the amount of developments within the Parish and the lack of joined up thinking in relation to passenger transport.  Whilst the meeting was interesting, the</w:t>
      </w:r>
      <w:r w:rsidR="004900B8">
        <w:t>re</w:t>
      </w:r>
      <w:r w:rsidR="00B66047" w:rsidRPr="00B66047">
        <w:t xml:space="preserve"> was no real progress that could be made in this regard.</w:t>
      </w:r>
      <w:r w:rsidR="004900B8">
        <w:t xml:space="preserve"> </w:t>
      </w:r>
      <w:r w:rsidR="00032A8B">
        <w:t xml:space="preserve">The Clerk </w:t>
      </w:r>
      <w:r w:rsidR="0074035C">
        <w:t>advised</w:t>
      </w:r>
      <w:r w:rsidR="00032A8B">
        <w:t xml:space="preserve"> </w:t>
      </w:r>
      <w:r w:rsidR="004900B8">
        <w:t>that Cllr Born is this Council’s representative.</w:t>
      </w:r>
    </w:p>
    <w:p w14:paraId="3035C2EE" w14:textId="77777777" w:rsidR="004900B8" w:rsidRDefault="004900B8" w:rsidP="00B66047"/>
    <w:p w14:paraId="4C04439F" w14:textId="4733630F" w:rsidR="004900B8" w:rsidRPr="004900B8" w:rsidRDefault="004900B8" w:rsidP="004900B8">
      <w:pPr>
        <w:keepNext/>
        <w:jc w:val="left"/>
        <w:outlineLvl w:val="1"/>
        <w:rPr>
          <w:b/>
        </w:rPr>
      </w:pPr>
      <w:r>
        <w:rPr>
          <w:b/>
        </w:rPr>
        <w:lastRenderedPageBreak/>
        <w:t>C</w:t>
      </w:r>
      <w:r w:rsidRPr="004900B8">
        <w:rPr>
          <w:b/>
        </w:rPr>
        <w:t>26.</w:t>
      </w:r>
      <w:r>
        <w:rPr>
          <w:b/>
        </w:rPr>
        <w:t xml:space="preserve">077 </w:t>
      </w:r>
      <w:r w:rsidRPr="004900B8">
        <w:rPr>
          <w:b/>
        </w:rPr>
        <w:t xml:space="preserve"> SOCIAL MEDIA</w:t>
      </w:r>
    </w:p>
    <w:p w14:paraId="5AA3038D" w14:textId="308F7A15" w:rsidR="004900B8" w:rsidRDefault="00BC7408" w:rsidP="004900B8">
      <w:pPr>
        <w:rPr>
          <w:rFonts w:eastAsia="Times New Roman" w:cs="Times New Roman"/>
          <w:color w:val="000000"/>
          <w:szCs w:val="24"/>
          <w:lang w:eastAsia="en-GB"/>
        </w:rPr>
      </w:pPr>
      <w:r>
        <w:rPr>
          <w:rFonts w:eastAsia="Times New Roman" w:cs="Times New Roman"/>
          <w:color w:val="000000"/>
          <w:szCs w:val="24"/>
          <w:lang w:eastAsia="en-GB"/>
        </w:rPr>
        <w:t>Councillors no</w:t>
      </w:r>
      <w:r w:rsidR="004900B8">
        <w:rPr>
          <w:rFonts w:eastAsia="Times New Roman" w:cs="Times New Roman"/>
          <w:color w:val="000000"/>
          <w:szCs w:val="24"/>
          <w:lang w:eastAsia="en-GB"/>
        </w:rPr>
        <w:t>ted that t</w:t>
      </w:r>
      <w:r w:rsidR="004900B8" w:rsidRPr="004900B8">
        <w:rPr>
          <w:rFonts w:eastAsia="Times New Roman" w:cs="Times New Roman"/>
          <w:color w:val="000000"/>
          <w:szCs w:val="24"/>
          <w:lang w:eastAsia="en-GB"/>
        </w:rPr>
        <w:t xml:space="preserve">his </w:t>
      </w:r>
      <w:r w:rsidR="00B61533">
        <w:rPr>
          <w:rFonts w:eastAsia="Times New Roman" w:cs="Times New Roman"/>
          <w:color w:val="000000"/>
          <w:szCs w:val="24"/>
          <w:lang w:eastAsia="en-GB"/>
        </w:rPr>
        <w:t xml:space="preserve">matter </w:t>
      </w:r>
      <w:r w:rsidR="004900B8" w:rsidRPr="004900B8">
        <w:rPr>
          <w:rFonts w:eastAsia="Times New Roman" w:cs="Times New Roman"/>
          <w:color w:val="000000"/>
          <w:szCs w:val="24"/>
          <w:lang w:eastAsia="en-GB"/>
        </w:rPr>
        <w:t>ha</w:t>
      </w:r>
      <w:r w:rsidR="004900B8">
        <w:rPr>
          <w:rFonts w:eastAsia="Times New Roman" w:cs="Times New Roman"/>
          <w:color w:val="000000"/>
          <w:szCs w:val="24"/>
          <w:lang w:eastAsia="en-GB"/>
        </w:rPr>
        <w:t>d</w:t>
      </w:r>
      <w:r w:rsidR="004900B8" w:rsidRPr="004900B8">
        <w:rPr>
          <w:rFonts w:eastAsia="Times New Roman" w:cs="Times New Roman"/>
          <w:color w:val="000000"/>
          <w:szCs w:val="24"/>
          <w:lang w:eastAsia="en-GB"/>
        </w:rPr>
        <w:t xml:space="preserve"> been placed on the Agenda at the request of Cllr Irvine, following on from his report to Members at the April meeting. The Clerk ha</w:t>
      </w:r>
      <w:r w:rsidR="00802FC3">
        <w:rPr>
          <w:rFonts w:eastAsia="Times New Roman" w:cs="Times New Roman"/>
          <w:color w:val="000000"/>
          <w:szCs w:val="24"/>
          <w:lang w:eastAsia="en-GB"/>
        </w:rPr>
        <w:t xml:space="preserve">d </w:t>
      </w:r>
      <w:r w:rsidR="004900B8" w:rsidRPr="004900B8">
        <w:rPr>
          <w:rFonts w:eastAsia="Times New Roman" w:cs="Times New Roman"/>
          <w:color w:val="000000"/>
          <w:szCs w:val="24"/>
          <w:lang w:eastAsia="en-GB"/>
        </w:rPr>
        <w:t xml:space="preserve">undertaken some research via a number of Parish and Town Councils including Canvey Island Town Council, Chelmsford Garden Village Council and Buckhurst Hill Parish Council who have all recently advertised for Community &amp; Events Officers jobs which include promoting the profile of the council. These jobs vary in hours from 24 hours a week to 37 hours a week and include various ways of advancing the profile of the council. Whilst </w:t>
      </w:r>
      <w:r w:rsidR="007F67E4" w:rsidRPr="004900B8">
        <w:rPr>
          <w:rFonts w:eastAsia="Times New Roman" w:cs="Times New Roman"/>
          <w:color w:val="000000"/>
          <w:szCs w:val="24"/>
          <w:lang w:eastAsia="en-GB"/>
        </w:rPr>
        <w:t>social media</w:t>
      </w:r>
      <w:r w:rsidR="004900B8" w:rsidRPr="004900B8">
        <w:rPr>
          <w:rFonts w:eastAsia="Times New Roman" w:cs="Times New Roman"/>
          <w:color w:val="000000"/>
          <w:szCs w:val="24"/>
          <w:lang w:eastAsia="en-GB"/>
        </w:rPr>
        <w:t xml:space="preserve"> takes up a percentage of the job profile, it is essential to know what this council is looking to achieve. Copies of the various job profiles for the aforementioned Parish Councils were included with the May Parish Council Agenda.  It </w:t>
      </w:r>
      <w:r w:rsidR="007673CD">
        <w:rPr>
          <w:rFonts w:eastAsia="Times New Roman" w:cs="Times New Roman"/>
          <w:color w:val="000000"/>
          <w:szCs w:val="24"/>
          <w:lang w:eastAsia="en-GB"/>
        </w:rPr>
        <w:t xml:space="preserve">was </w:t>
      </w:r>
      <w:r w:rsidR="004900B8" w:rsidRPr="004900B8">
        <w:rPr>
          <w:rFonts w:eastAsia="Times New Roman" w:cs="Times New Roman"/>
          <w:color w:val="000000"/>
          <w:szCs w:val="24"/>
          <w:lang w:eastAsia="en-GB"/>
        </w:rPr>
        <w:t xml:space="preserve">noted that raising the profile via </w:t>
      </w:r>
      <w:r w:rsidR="007F67E4" w:rsidRPr="004900B8">
        <w:rPr>
          <w:rFonts w:eastAsia="Times New Roman" w:cs="Times New Roman"/>
          <w:color w:val="000000"/>
          <w:szCs w:val="24"/>
          <w:lang w:eastAsia="en-GB"/>
        </w:rPr>
        <w:t>social media</w:t>
      </w:r>
      <w:r w:rsidR="004900B8" w:rsidRPr="004900B8">
        <w:rPr>
          <w:rFonts w:eastAsia="Times New Roman" w:cs="Times New Roman"/>
          <w:color w:val="000000"/>
          <w:szCs w:val="24"/>
          <w:lang w:eastAsia="en-GB"/>
        </w:rPr>
        <w:t xml:space="preserve"> w</w:t>
      </w:r>
      <w:r w:rsidR="007673CD">
        <w:rPr>
          <w:rFonts w:eastAsia="Times New Roman" w:cs="Times New Roman"/>
          <w:color w:val="000000"/>
          <w:szCs w:val="24"/>
          <w:lang w:eastAsia="en-GB"/>
        </w:rPr>
        <w:t>ould n</w:t>
      </w:r>
      <w:r w:rsidR="004900B8" w:rsidRPr="004900B8">
        <w:rPr>
          <w:rFonts w:eastAsia="Times New Roman" w:cs="Times New Roman"/>
          <w:color w:val="000000"/>
          <w:szCs w:val="24"/>
          <w:lang w:eastAsia="en-GB"/>
        </w:rPr>
        <w:t xml:space="preserve">eed to involve additional staffing resources which cannot be undertaken within those currently available to staff. The Clerk has spoken to both the Clerk at Buckhurst Hill and the Social Media Assistant at Canvey Island Town Council to ascertain how much time is involved in using </w:t>
      </w:r>
      <w:r w:rsidR="007F67E4" w:rsidRPr="004900B8">
        <w:rPr>
          <w:rFonts w:eastAsia="Times New Roman" w:cs="Times New Roman"/>
          <w:color w:val="000000"/>
          <w:szCs w:val="24"/>
          <w:lang w:eastAsia="en-GB"/>
        </w:rPr>
        <w:t>social media</w:t>
      </w:r>
      <w:r w:rsidR="004900B8" w:rsidRPr="004900B8">
        <w:rPr>
          <w:rFonts w:eastAsia="Times New Roman" w:cs="Times New Roman"/>
          <w:color w:val="000000"/>
          <w:szCs w:val="24"/>
          <w:lang w:eastAsia="en-GB"/>
        </w:rPr>
        <w:t xml:space="preserve"> to raise the profile, and the hours vary quite distinctly. Some Councils have included the role within the Events Organiser some have a dedicated Social Media role, but it is a role which they have defined for at least 7 hours a week. Members </w:t>
      </w:r>
      <w:r w:rsidR="007673CD">
        <w:rPr>
          <w:rFonts w:eastAsia="Times New Roman" w:cs="Times New Roman"/>
          <w:color w:val="000000"/>
          <w:szCs w:val="24"/>
          <w:lang w:eastAsia="en-GB"/>
        </w:rPr>
        <w:t xml:space="preserve">were </w:t>
      </w:r>
      <w:r w:rsidR="004900B8" w:rsidRPr="004900B8">
        <w:rPr>
          <w:rFonts w:eastAsia="Times New Roman" w:cs="Times New Roman"/>
          <w:color w:val="000000"/>
          <w:szCs w:val="24"/>
          <w:lang w:eastAsia="en-GB"/>
        </w:rPr>
        <w:t xml:space="preserve">asked to peruse the documentation previously circulated and decide how they wished to move forward in this matter. </w:t>
      </w:r>
      <w:r w:rsidR="007673CD">
        <w:rPr>
          <w:rFonts w:eastAsia="Times New Roman" w:cs="Times New Roman"/>
          <w:color w:val="000000"/>
          <w:szCs w:val="24"/>
          <w:lang w:eastAsia="en-GB"/>
        </w:rPr>
        <w:t xml:space="preserve">It was noted that </w:t>
      </w:r>
      <w:r w:rsidR="004900B8" w:rsidRPr="004900B8">
        <w:rPr>
          <w:rFonts w:eastAsia="Times New Roman" w:cs="Times New Roman"/>
          <w:color w:val="000000"/>
          <w:szCs w:val="24"/>
          <w:lang w:eastAsia="en-GB"/>
        </w:rPr>
        <w:t>Cllr Irvine ha</w:t>
      </w:r>
      <w:r w:rsidR="007673CD">
        <w:rPr>
          <w:rFonts w:eastAsia="Times New Roman" w:cs="Times New Roman"/>
          <w:color w:val="000000"/>
          <w:szCs w:val="24"/>
          <w:lang w:eastAsia="en-GB"/>
        </w:rPr>
        <w:t>d</w:t>
      </w:r>
      <w:r w:rsidR="004900B8" w:rsidRPr="004900B8">
        <w:rPr>
          <w:rFonts w:eastAsia="Times New Roman" w:cs="Times New Roman"/>
          <w:color w:val="000000"/>
          <w:szCs w:val="24"/>
          <w:lang w:eastAsia="en-GB"/>
        </w:rPr>
        <w:t xml:space="preserve"> been in discussion with the Clerk and RFO on this.</w:t>
      </w:r>
      <w:r w:rsidR="004900B8">
        <w:rPr>
          <w:rFonts w:eastAsia="Times New Roman" w:cs="Times New Roman"/>
          <w:color w:val="000000"/>
          <w:szCs w:val="24"/>
          <w:lang w:eastAsia="en-GB"/>
        </w:rPr>
        <w:t xml:space="preserve">  </w:t>
      </w:r>
    </w:p>
    <w:p w14:paraId="6CCA1891" w14:textId="77777777" w:rsidR="004900B8" w:rsidRDefault="004900B8" w:rsidP="004900B8">
      <w:pPr>
        <w:rPr>
          <w:rFonts w:eastAsia="Times New Roman" w:cs="Times New Roman"/>
          <w:color w:val="000000"/>
          <w:szCs w:val="24"/>
          <w:lang w:eastAsia="en-GB"/>
        </w:rPr>
      </w:pPr>
    </w:p>
    <w:p w14:paraId="644E09A6" w14:textId="77777777" w:rsidR="00655DB7" w:rsidRDefault="00D807E1" w:rsidP="004900B8">
      <w:pPr>
        <w:rPr>
          <w:rFonts w:eastAsia="Times New Roman" w:cs="Times New Roman"/>
          <w:color w:val="000000"/>
          <w:szCs w:val="24"/>
          <w:lang w:eastAsia="en-GB"/>
        </w:rPr>
      </w:pPr>
      <w:r>
        <w:rPr>
          <w:rFonts w:eastAsia="Times New Roman" w:cs="Times New Roman"/>
          <w:color w:val="000000"/>
          <w:szCs w:val="24"/>
          <w:lang w:eastAsia="en-GB"/>
        </w:rPr>
        <w:t>Cllr Irvine s</w:t>
      </w:r>
      <w:r w:rsidR="00B61533">
        <w:rPr>
          <w:rFonts w:eastAsia="Times New Roman" w:cs="Times New Roman"/>
          <w:color w:val="000000"/>
          <w:szCs w:val="24"/>
          <w:lang w:eastAsia="en-GB"/>
        </w:rPr>
        <w:t xml:space="preserve">tated </w:t>
      </w:r>
      <w:r>
        <w:rPr>
          <w:rFonts w:eastAsia="Times New Roman" w:cs="Times New Roman"/>
          <w:color w:val="000000"/>
          <w:szCs w:val="24"/>
          <w:lang w:eastAsia="en-GB"/>
        </w:rPr>
        <w:t xml:space="preserve">that </w:t>
      </w:r>
      <w:r w:rsidR="00B61533">
        <w:rPr>
          <w:rFonts w:eastAsia="Times New Roman" w:cs="Times New Roman"/>
          <w:color w:val="000000"/>
          <w:szCs w:val="24"/>
          <w:lang w:eastAsia="en-GB"/>
        </w:rPr>
        <w:t xml:space="preserve">he is </w:t>
      </w:r>
      <w:r>
        <w:rPr>
          <w:rFonts w:eastAsia="Times New Roman" w:cs="Times New Roman"/>
          <w:color w:val="000000"/>
          <w:szCs w:val="24"/>
          <w:lang w:eastAsia="en-GB"/>
        </w:rPr>
        <w:t>concern</w:t>
      </w:r>
      <w:r w:rsidR="00B61533">
        <w:rPr>
          <w:rFonts w:eastAsia="Times New Roman" w:cs="Times New Roman"/>
          <w:color w:val="000000"/>
          <w:szCs w:val="24"/>
          <w:lang w:eastAsia="en-GB"/>
        </w:rPr>
        <w:t>ed</w:t>
      </w:r>
      <w:r>
        <w:rPr>
          <w:rFonts w:eastAsia="Times New Roman" w:cs="Times New Roman"/>
          <w:color w:val="000000"/>
          <w:szCs w:val="24"/>
          <w:lang w:eastAsia="en-GB"/>
        </w:rPr>
        <w:t xml:space="preserve"> that people are quick to make comments on social media </w:t>
      </w:r>
      <w:r w:rsidR="00B61533">
        <w:rPr>
          <w:rFonts w:eastAsia="Times New Roman" w:cs="Times New Roman"/>
          <w:color w:val="000000"/>
          <w:szCs w:val="24"/>
          <w:lang w:eastAsia="en-GB"/>
        </w:rPr>
        <w:t>and those comments are not countered so that becomes the truth even though it is not.</w:t>
      </w:r>
      <w:r>
        <w:rPr>
          <w:rFonts w:eastAsia="Times New Roman" w:cs="Times New Roman"/>
          <w:color w:val="000000"/>
          <w:szCs w:val="24"/>
          <w:lang w:eastAsia="en-GB"/>
        </w:rPr>
        <w:t xml:space="preserve">  </w:t>
      </w:r>
      <w:r w:rsidR="00B61533">
        <w:rPr>
          <w:rFonts w:eastAsia="Times New Roman" w:cs="Times New Roman"/>
          <w:color w:val="000000"/>
          <w:szCs w:val="24"/>
          <w:lang w:eastAsia="en-GB"/>
        </w:rPr>
        <w:t xml:space="preserve">Cllr Irvine said that he was asking if there is any budget to have a social media professional, adding that there are all sorts of people who do that as a job.  He said that he is aware that the Council publishes an annual report which has articles such as refurbishing the parish hall and solar panels, </w:t>
      </w:r>
      <w:r w:rsidR="00AB5236">
        <w:rPr>
          <w:rFonts w:eastAsia="Times New Roman" w:cs="Times New Roman"/>
          <w:color w:val="000000"/>
          <w:szCs w:val="24"/>
          <w:lang w:eastAsia="en-GB"/>
        </w:rPr>
        <w:t xml:space="preserve">etc., </w:t>
      </w:r>
      <w:r w:rsidR="00B61533">
        <w:rPr>
          <w:rFonts w:eastAsia="Times New Roman" w:cs="Times New Roman"/>
          <w:color w:val="000000"/>
          <w:szCs w:val="24"/>
          <w:lang w:eastAsia="en-GB"/>
        </w:rPr>
        <w:t xml:space="preserve">however, he </w:t>
      </w:r>
      <w:r w:rsidR="007F67E4">
        <w:rPr>
          <w:rFonts w:eastAsia="Times New Roman" w:cs="Times New Roman"/>
          <w:color w:val="000000"/>
          <w:szCs w:val="24"/>
          <w:lang w:eastAsia="en-GB"/>
        </w:rPr>
        <w:t>said</w:t>
      </w:r>
      <w:r w:rsidR="00B61533">
        <w:rPr>
          <w:rFonts w:eastAsia="Times New Roman" w:cs="Times New Roman"/>
          <w:color w:val="000000"/>
          <w:szCs w:val="24"/>
          <w:lang w:eastAsia="en-GB"/>
        </w:rPr>
        <w:t xml:space="preserve"> that not everybody is going to read that (report) and he believes that the </w:t>
      </w:r>
      <w:r w:rsidR="00BC7408">
        <w:rPr>
          <w:rFonts w:eastAsia="Times New Roman" w:cs="Times New Roman"/>
          <w:color w:val="000000"/>
          <w:szCs w:val="24"/>
          <w:lang w:eastAsia="en-GB"/>
        </w:rPr>
        <w:t xml:space="preserve">Parish </w:t>
      </w:r>
      <w:r w:rsidR="00B61533">
        <w:rPr>
          <w:rFonts w:eastAsia="Times New Roman" w:cs="Times New Roman"/>
          <w:color w:val="000000"/>
          <w:szCs w:val="24"/>
          <w:lang w:eastAsia="en-GB"/>
        </w:rPr>
        <w:t>Council has a duty to tell parishioners what</w:t>
      </w:r>
      <w:r w:rsidR="00BC7408">
        <w:rPr>
          <w:rFonts w:eastAsia="Times New Roman" w:cs="Times New Roman"/>
          <w:color w:val="000000"/>
          <w:szCs w:val="24"/>
          <w:lang w:eastAsia="en-GB"/>
        </w:rPr>
        <w:t xml:space="preserve"> they are doing</w:t>
      </w:r>
      <w:r w:rsidR="00B61533">
        <w:rPr>
          <w:rFonts w:eastAsia="Times New Roman" w:cs="Times New Roman"/>
          <w:color w:val="000000"/>
          <w:szCs w:val="24"/>
          <w:lang w:eastAsia="en-GB"/>
        </w:rPr>
        <w:t xml:space="preserve"> and he feels that social media would be more impactful.</w:t>
      </w:r>
      <w:r>
        <w:rPr>
          <w:rFonts w:eastAsia="Times New Roman" w:cs="Times New Roman"/>
          <w:color w:val="000000"/>
          <w:szCs w:val="24"/>
          <w:lang w:eastAsia="en-GB"/>
        </w:rPr>
        <w:t xml:space="preserve">  The </w:t>
      </w:r>
      <w:r w:rsidR="00B61533">
        <w:rPr>
          <w:rFonts w:eastAsia="Times New Roman" w:cs="Times New Roman"/>
          <w:color w:val="000000"/>
          <w:szCs w:val="24"/>
          <w:lang w:eastAsia="en-GB"/>
        </w:rPr>
        <w:t>C</w:t>
      </w:r>
      <w:r>
        <w:rPr>
          <w:rFonts w:eastAsia="Times New Roman" w:cs="Times New Roman"/>
          <w:color w:val="000000"/>
          <w:szCs w:val="24"/>
          <w:lang w:eastAsia="en-GB"/>
        </w:rPr>
        <w:t xml:space="preserve">lerk </w:t>
      </w:r>
      <w:r w:rsidR="00AB5236">
        <w:rPr>
          <w:rFonts w:eastAsia="Times New Roman" w:cs="Times New Roman"/>
          <w:color w:val="000000"/>
          <w:szCs w:val="24"/>
          <w:lang w:eastAsia="en-GB"/>
        </w:rPr>
        <w:t xml:space="preserve">commented that we have been </w:t>
      </w:r>
      <w:r>
        <w:rPr>
          <w:rFonts w:eastAsia="Times New Roman" w:cs="Times New Roman"/>
          <w:color w:val="000000"/>
          <w:szCs w:val="24"/>
          <w:lang w:eastAsia="en-GB"/>
        </w:rPr>
        <w:t xml:space="preserve">speaking about </w:t>
      </w:r>
      <w:r w:rsidR="00B61533">
        <w:rPr>
          <w:rFonts w:eastAsia="Times New Roman" w:cs="Times New Roman"/>
          <w:color w:val="000000"/>
          <w:szCs w:val="24"/>
          <w:lang w:eastAsia="en-GB"/>
        </w:rPr>
        <w:t xml:space="preserve">this </w:t>
      </w:r>
      <w:r>
        <w:rPr>
          <w:rFonts w:eastAsia="Times New Roman" w:cs="Times New Roman"/>
          <w:color w:val="000000"/>
          <w:szCs w:val="24"/>
          <w:lang w:eastAsia="en-GB"/>
        </w:rPr>
        <w:t>in the office because</w:t>
      </w:r>
      <w:r w:rsidR="00BC7408">
        <w:rPr>
          <w:rFonts w:eastAsia="Times New Roman" w:cs="Times New Roman"/>
          <w:color w:val="000000"/>
          <w:szCs w:val="24"/>
          <w:lang w:eastAsia="en-GB"/>
        </w:rPr>
        <w:t xml:space="preserve">, as </w:t>
      </w:r>
      <w:r w:rsidR="00B61533">
        <w:rPr>
          <w:rFonts w:eastAsia="Times New Roman" w:cs="Times New Roman"/>
          <w:color w:val="000000"/>
          <w:szCs w:val="24"/>
          <w:lang w:eastAsia="en-GB"/>
        </w:rPr>
        <w:t xml:space="preserve">Councillors will be aware, </w:t>
      </w:r>
      <w:r>
        <w:rPr>
          <w:rFonts w:eastAsia="Times New Roman" w:cs="Times New Roman"/>
          <w:color w:val="000000"/>
          <w:szCs w:val="24"/>
          <w:lang w:eastAsia="en-GB"/>
        </w:rPr>
        <w:t xml:space="preserve">we lost our hall bookings staff member, </w:t>
      </w:r>
      <w:r w:rsidR="00B61533">
        <w:rPr>
          <w:rFonts w:eastAsia="Times New Roman" w:cs="Times New Roman"/>
          <w:color w:val="000000"/>
          <w:szCs w:val="24"/>
          <w:lang w:eastAsia="en-GB"/>
        </w:rPr>
        <w:t xml:space="preserve">therefore </w:t>
      </w:r>
      <w:r w:rsidR="00AB5236">
        <w:rPr>
          <w:rFonts w:eastAsia="Times New Roman" w:cs="Times New Roman"/>
          <w:color w:val="000000"/>
          <w:szCs w:val="24"/>
          <w:lang w:eastAsia="en-GB"/>
        </w:rPr>
        <w:t xml:space="preserve">we could look for </w:t>
      </w:r>
      <w:r w:rsidR="00B61533">
        <w:rPr>
          <w:rFonts w:eastAsia="Times New Roman" w:cs="Times New Roman"/>
          <w:color w:val="000000"/>
          <w:szCs w:val="24"/>
          <w:lang w:eastAsia="en-GB"/>
        </w:rPr>
        <w:t>someone to do three jobs together</w:t>
      </w:r>
      <w:r w:rsidR="00AB5236">
        <w:rPr>
          <w:rFonts w:eastAsia="Times New Roman" w:cs="Times New Roman"/>
          <w:color w:val="000000"/>
          <w:szCs w:val="24"/>
          <w:lang w:eastAsia="en-GB"/>
        </w:rPr>
        <w:t xml:space="preserve">; </w:t>
      </w:r>
      <w:r w:rsidR="00B61533">
        <w:rPr>
          <w:rFonts w:eastAsia="Times New Roman" w:cs="Times New Roman"/>
          <w:color w:val="000000"/>
          <w:szCs w:val="24"/>
          <w:lang w:eastAsia="en-GB"/>
        </w:rPr>
        <w:t>covering the hall bookings, updating the website and social media.</w:t>
      </w:r>
      <w:r>
        <w:rPr>
          <w:rFonts w:eastAsia="Times New Roman" w:cs="Times New Roman"/>
          <w:color w:val="000000"/>
          <w:szCs w:val="24"/>
          <w:lang w:eastAsia="en-GB"/>
        </w:rPr>
        <w:t xml:space="preserve">  </w:t>
      </w:r>
      <w:r w:rsidR="00B61533">
        <w:rPr>
          <w:rFonts w:eastAsia="Times New Roman" w:cs="Times New Roman"/>
          <w:color w:val="000000"/>
          <w:szCs w:val="24"/>
          <w:lang w:eastAsia="en-GB"/>
        </w:rPr>
        <w:t xml:space="preserve">It was noted that the Admin Assistant was employed for seven hours a week and </w:t>
      </w:r>
      <w:r w:rsidR="00AB5236">
        <w:rPr>
          <w:rFonts w:eastAsia="Times New Roman" w:cs="Times New Roman"/>
          <w:color w:val="000000"/>
          <w:szCs w:val="24"/>
          <w:lang w:eastAsia="en-GB"/>
        </w:rPr>
        <w:t>since she has left that role</w:t>
      </w:r>
      <w:r w:rsidR="00BC7408">
        <w:rPr>
          <w:rFonts w:eastAsia="Times New Roman" w:cs="Times New Roman"/>
          <w:color w:val="000000"/>
          <w:szCs w:val="24"/>
          <w:lang w:eastAsia="en-GB"/>
        </w:rPr>
        <w:t>,</w:t>
      </w:r>
      <w:r w:rsidR="00AB5236">
        <w:rPr>
          <w:rFonts w:eastAsia="Times New Roman" w:cs="Times New Roman"/>
          <w:color w:val="000000"/>
          <w:szCs w:val="24"/>
          <w:lang w:eastAsia="en-GB"/>
        </w:rPr>
        <w:t xml:space="preserve"> staff have </w:t>
      </w:r>
      <w:r>
        <w:rPr>
          <w:rFonts w:eastAsia="Times New Roman" w:cs="Times New Roman"/>
          <w:color w:val="000000"/>
          <w:szCs w:val="24"/>
          <w:lang w:eastAsia="en-GB"/>
        </w:rPr>
        <w:t xml:space="preserve">been trying to do </w:t>
      </w:r>
      <w:r w:rsidR="00AB5236">
        <w:rPr>
          <w:rFonts w:eastAsia="Times New Roman" w:cs="Times New Roman"/>
          <w:color w:val="000000"/>
          <w:szCs w:val="24"/>
          <w:lang w:eastAsia="en-GB"/>
        </w:rPr>
        <w:t>the extra work</w:t>
      </w:r>
      <w:r w:rsidR="00206A3F">
        <w:rPr>
          <w:rFonts w:eastAsia="Times New Roman" w:cs="Times New Roman"/>
          <w:color w:val="000000"/>
          <w:szCs w:val="24"/>
          <w:lang w:eastAsia="en-GB"/>
        </w:rPr>
        <w:t>,</w:t>
      </w:r>
      <w:r>
        <w:rPr>
          <w:rFonts w:eastAsia="Times New Roman" w:cs="Times New Roman"/>
          <w:color w:val="000000"/>
          <w:szCs w:val="24"/>
          <w:lang w:eastAsia="en-GB"/>
        </w:rPr>
        <w:t xml:space="preserve"> </w:t>
      </w:r>
      <w:r w:rsidR="00AB5236">
        <w:rPr>
          <w:rFonts w:eastAsia="Times New Roman" w:cs="Times New Roman"/>
          <w:color w:val="000000"/>
          <w:szCs w:val="24"/>
          <w:lang w:eastAsia="en-GB"/>
        </w:rPr>
        <w:t xml:space="preserve">and </w:t>
      </w:r>
      <w:r>
        <w:rPr>
          <w:rFonts w:eastAsia="Times New Roman" w:cs="Times New Roman"/>
          <w:color w:val="000000"/>
          <w:szCs w:val="24"/>
          <w:lang w:eastAsia="en-GB"/>
        </w:rPr>
        <w:t>we know that we need someone for at least</w:t>
      </w:r>
      <w:r w:rsidR="00206A3F">
        <w:rPr>
          <w:rFonts w:eastAsia="Times New Roman" w:cs="Times New Roman"/>
          <w:color w:val="000000"/>
          <w:szCs w:val="24"/>
          <w:lang w:eastAsia="en-GB"/>
        </w:rPr>
        <w:t xml:space="preserve"> seven </w:t>
      </w:r>
      <w:r>
        <w:rPr>
          <w:rFonts w:eastAsia="Times New Roman" w:cs="Times New Roman"/>
          <w:color w:val="000000"/>
          <w:szCs w:val="24"/>
          <w:lang w:eastAsia="en-GB"/>
        </w:rPr>
        <w:t xml:space="preserve">hours a week to cover </w:t>
      </w:r>
      <w:r w:rsidR="00AB5236">
        <w:rPr>
          <w:rFonts w:eastAsia="Times New Roman" w:cs="Times New Roman"/>
          <w:color w:val="000000"/>
          <w:szCs w:val="24"/>
          <w:lang w:eastAsia="en-GB"/>
        </w:rPr>
        <w:t xml:space="preserve">that </w:t>
      </w:r>
      <w:r>
        <w:rPr>
          <w:rFonts w:eastAsia="Times New Roman" w:cs="Times New Roman"/>
          <w:color w:val="000000"/>
          <w:szCs w:val="24"/>
          <w:lang w:eastAsia="en-GB"/>
        </w:rPr>
        <w:t xml:space="preserve">work.  Cllr Irvine said </w:t>
      </w:r>
      <w:r w:rsidR="00206A3F">
        <w:rPr>
          <w:rFonts w:eastAsia="Times New Roman" w:cs="Times New Roman"/>
          <w:color w:val="000000"/>
          <w:szCs w:val="24"/>
          <w:lang w:eastAsia="en-GB"/>
        </w:rPr>
        <w:t>that he understood that, and he commented that the three staff who are part-time cover a lot of ground</w:t>
      </w:r>
      <w:r w:rsidR="00AB5236">
        <w:rPr>
          <w:rFonts w:eastAsia="Times New Roman" w:cs="Times New Roman"/>
          <w:color w:val="000000"/>
          <w:szCs w:val="24"/>
          <w:lang w:eastAsia="en-GB"/>
        </w:rPr>
        <w:t>.  H</w:t>
      </w:r>
      <w:r w:rsidR="00206A3F">
        <w:rPr>
          <w:rFonts w:eastAsia="Times New Roman" w:cs="Times New Roman"/>
          <w:color w:val="000000"/>
          <w:szCs w:val="24"/>
          <w:lang w:eastAsia="en-GB"/>
        </w:rPr>
        <w:t>e said that he was not saying for a moment that someone had not done something they should have done.</w:t>
      </w:r>
      <w:r>
        <w:rPr>
          <w:rFonts w:eastAsia="Times New Roman" w:cs="Times New Roman"/>
          <w:color w:val="000000"/>
          <w:szCs w:val="24"/>
          <w:lang w:eastAsia="en-GB"/>
        </w:rPr>
        <w:t xml:space="preserve">  The Clerk </w:t>
      </w:r>
      <w:r w:rsidR="00BC7408">
        <w:rPr>
          <w:rFonts w:eastAsia="Times New Roman" w:cs="Times New Roman"/>
          <w:color w:val="000000"/>
          <w:szCs w:val="24"/>
          <w:lang w:eastAsia="en-GB"/>
        </w:rPr>
        <w:t>advised that</w:t>
      </w:r>
      <w:r>
        <w:rPr>
          <w:rFonts w:eastAsia="Times New Roman" w:cs="Times New Roman"/>
          <w:color w:val="000000"/>
          <w:szCs w:val="24"/>
          <w:lang w:eastAsia="en-GB"/>
        </w:rPr>
        <w:t xml:space="preserve"> </w:t>
      </w:r>
      <w:r w:rsidR="00206A3F">
        <w:rPr>
          <w:rFonts w:eastAsia="Times New Roman" w:cs="Times New Roman"/>
          <w:color w:val="000000"/>
          <w:szCs w:val="24"/>
          <w:lang w:eastAsia="en-GB"/>
        </w:rPr>
        <w:t xml:space="preserve">the staff would not </w:t>
      </w:r>
      <w:r>
        <w:rPr>
          <w:rFonts w:eastAsia="Times New Roman" w:cs="Times New Roman"/>
          <w:color w:val="000000"/>
          <w:szCs w:val="24"/>
          <w:lang w:eastAsia="en-GB"/>
        </w:rPr>
        <w:t>be able to cover social media.  Cllr Irvine s</w:t>
      </w:r>
      <w:r w:rsidR="00206A3F">
        <w:rPr>
          <w:rFonts w:eastAsia="Times New Roman" w:cs="Times New Roman"/>
          <w:color w:val="000000"/>
          <w:szCs w:val="24"/>
          <w:lang w:eastAsia="en-GB"/>
        </w:rPr>
        <w:t xml:space="preserve">tated </w:t>
      </w:r>
      <w:r>
        <w:rPr>
          <w:rFonts w:eastAsia="Times New Roman" w:cs="Times New Roman"/>
          <w:color w:val="000000"/>
          <w:szCs w:val="24"/>
          <w:lang w:eastAsia="en-GB"/>
        </w:rPr>
        <w:t xml:space="preserve">that there is an expertise involved and </w:t>
      </w:r>
      <w:r w:rsidR="00206A3F">
        <w:rPr>
          <w:rFonts w:eastAsia="Times New Roman" w:cs="Times New Roman"/>
          <w:color w:val="000000"/>
          <w:szCs w:val="24"/>
          <w:lang w:eastAsia="en-GB"/>
        </w:rPr>
        <w:t xml:space="preserve">it was his view that the </w:t>
      </w:r>
      <w:r w:rsidR="0060235D">
        <w:rPr>
          <w:rFonts w:eastAsia="Times New Roman" w:cs="Times New Roman"/>
          <w:color w:val="000000"/>
          <w:szCs w:val="24"/>
          <w:lang w:eastAsia="en-GB"/>
        </w:rPr>
        <w:t xml:space="preserve">Parish </w:t>
      </w:r>
      <w:r w:rsidR="00206A3F">
        <w:rPr>
          <w:rFonts w:eastAsia="Times New Roman" w:cs="Times New Roman"/>
          <w:color w:val="000000"/>
          <w:szCs w:val="24"/>
          <w:lang w:eastAsia="en-GB"/>
        </w:rPr>
        <w:t xml:space="preserve">Council </w:t>
      </w:r>
      <w:r>
        <w:rPr>
          <w:rFonts w:eastAsia="Times New Roman" w:cs="Times New Roman"/>
          <w:color w:val="000000"/>
          <w:szCs w:val="24"/>
          <w:lang w:eastAsia="en-GB"/>
        </w:rPr>
        <w:t>should move into the 21</w:t>
      </w:r>
      <w:r w:rsidRPr="00D807E1">
        <w:rPr>
          <w:rFonts w:eastAsia="Times New Roman" w:cs="Times New Roman"/>
          <w:color w:val="000000"/>
          <w:szCs w:val="24"/>
          <w:vertAlign w:val="superscript"/>
          <w:lang w:eastAsia="en-GB"/>
        </w:rPr>
        <w:t>st</w:t>
      </w:r>
      <w:r>
        <w:rPr>
          <w:rFonts w:eastAsia="Times New Roman" w:cs="Times New Roman"/>
          <w:color w:val="000000"/>
          <w:szCs w:val="24"/>
          <w:lang w:eastAsia="en-GB"/>
        </w:rPr>
        <w:t xml:space="preserve"> Century</w:t>
      </w:r>
      <w:r w:rsidR="00141E3D">
        <w:rPr>
          <w:rFonts w:eastAsia="Times New Roman" w:cs="Times New Roman"/>
          <w:color w:val="000000"/>
          <w:szCs w:val="24"/>
          <w:lang w:eastAsia="en-GB"/>
        </w:rPr>
        <w:t xml:space="preserve">.  The Clerk agreed and said that </w:t>
      </w:r>
      <w:r w:rsidR="00AB5236">
        <w:rPr>
          <w:rFonts w:eastAsia="Times New Roman" w:cs="Times New Roman"/>
          <w:color w:val="000000"/>
          <w:szCs w:val="24"/>
          <w:lang w:eastAsia="en-GB"/>
        </w:rPr>
        <w:t xml:space="preserve">staff </w:t>
      </w:r>
      <w:r w:rsidR="00141E3D">
        <w:rPr>
          <w:rFonts w:eastAsia="Times New Roman" w:cs="Times New Roman"/>
          <w:color w:val="000000"/>
          <w:szCs w:val="24"/>
          <w:lang w:eastAsia="en-GB"/>
        </w:rPr>
        <w:t xml:space="preserve">have been trying to do </w:t>
      </w:r>
      <w:r w:rsidR="00206A3F">
        <w:rPr>
          <w:rFonts w:eastAsia="Times New Roman" w:cs="Times New Roman"/>
          <w:color w:val="000000"/>
          <w:szCs w:val="24"/>
          <w:lang w:eastAsia="en-GB"/>
        </w:rPr>
        <w:t xml:space="preserve">the social media </w:t>
      </w:r>
      <w:r w:rsidR="00141E3D">
        <w:rPr>
          <w:rFonts w:eastAsia="Times New Roman" w:cs="Times New Roman"/>
          <w:color w:val="000000"/>
          <w:szCs w:val="24"/>
          <w:lang w:eastAsia="en-GB"/>
        </w:rPr>
        <w:t>ad-lib.  The Clerk s</w:t>
      </w:r>
      <w:r w:rsidR="00206A3F">
        <w:rPr>
          <w:rFonts w:eastAsia="Times New Roman" w:cs="Times New Roman"/>
          <w:color w:val="000000"/>
          <w:szCs w:val="24"/>
          <w:lang w:eastAsia="en-GB"/>
        </w:rPr>
        <w:t xml:space="preserve">tated that </w:t>
      </w:r>
      <w:r w:rsidR="00141E3D">
        <w:rPr>
          <w:rFonts w:eastAsia="Times New Roman" w:cs="Times New Roman"/>
          <w:color w:val="000000"/>
          <w:szCs w:val="24"/>
          <w:lang w:eastAsia="en-GB"/>
        </w:rPr>
        <w:t>she has her own Facebook account and will comment on there</w:t>
      </w:r>
      <w:r w:rsidR="00206A3F">
        <w:rPr>
          <w:rFonts w:eastAsia="Times New Roman" w:cs="Times New Roman"/>
          <w:color w:val="000000"/>
          <w:szCs w:val="24"/>
          <w:lang w:eastAsia="en-GB"/>
        </w:rPr>
        <w:t>.  T</w:t>
      </w:r>
      <w:r w:rsidR="00141E3D">
        <w:rPr>
          <w:rFonts w:eastAsia="Times New Roman" w:cs="Times New Roman"/>
          <w:color w:val="000000"/>
          <w:szCs w:val="24"/>
          <w:lang w:eastAsia="en-GB"/>
        </w:rPr>
        <w:t>he RFO puts what she can on the Parish Council’s Facebook account but again she will do it ad-lib, as and when she can.  The Clerk said we</w:t>
      </w:r>
      <w:r w:rsidR="0060235D">
        <w:rPr>
          <w:rFonts w:eastAsia="Times New Roman" w:cs="Times New Roman"/>
          <w:color w:val="000000"/>
          <w:szCs w:val="24"/>
          <w:lang w:eastAsia="en-GB"/>
        </w:rPr>
        <w:t xml:space="preserve"> (the staff) </w:t>
      </w:r>
      <w:r w:rsidR="00141E3D">
        <w:rPr>
          <w:rFonts w:eastAsia="Times New Roman" w:cs="Times New Roman"/>
          <w:color w:val="000000"/>
          <w:szCs w:val="24"/>
          <w:lang w:eastAsia="en-GB"/>
        </w:rPr>
        <w:t xml:space="preserve">do not have enough time.  A member of the public interjected and asked if it would be possible to use someone in IT from one of the colleges, that </w:t>
      </w:r>
      <w:r w:rsidR="00206A3F">
        <w:rPr>
          <w:rFonts w:eastAsia="Times New Roman" w:cs="Times New Roman"/>
          <w:color w:val="000000"/>
          <w:szCs w:val="24"/>
          <w:lang w:eastAsia="en-GB"/>
        </w:rPr>
        <w:t xml:space="preserve">may be </w:t>
      </w:r>
      <w:r w:rsidR="00141E3D">
        <w:rPr>
          <w:rFonts w:eastAsia="Times New Roman" w:cs="Times New Roman"/>
          <w:color w:val="000000"/>
          <w:szCs w:val="24"/>
          <w:lang w:eastAsia="en-GB"/>
        </w:rPr>
        <w:t>looking for work experience.  The Clerk s</w:t>
      </w:r>
      <w:r w:rsidR="00AB5236">
        <w:rPr>
          <w:rFonts w:eastAsia="Times New Roman" w:cs="Times New Roman"/>
          <w:color w:val="000000"/>
          <w:szCs w:val="24"/>
          <w:lang w:eastAsia="en-GB"/>
        </w:rPr>
        <w:t xml:space="preserve">tated </w:t>
      </w:r>
      <w:r w:rsidR="00141E3D">
        <w:rPr>
          <w:rFonts w:eastAsia="Times New Roman" w:cs="Times New Roman"/>
          <w:color w:val="000000"/>
          <w:szCs w:val="24"/>
          <w:lang w:eastAsia="en-GB"/>
        </w:rPr>
        <w:t xml:space="preserve">that you </w:t>
      </w:r>
      <w:r w:rsidR="00AB5236">
        <w:rPr>
          <w:rFonts w:eastAsia="Times New Roman" w:cs="Times New Roman"/>
          <w:color w:val="000000"/>
          <w:szCs w:val="24"/>
          <w:lang w:eastAsia="en-GB"/>
        </w:rPr>
        <w:t>would s</w:t>
      </w:r>
      <w:r w:rsidR="00141E3D">
        <w:rPr>
          <w:rFonts w:eastAsia="Times New Roman" w:cs="Times New Roman"/>
          <w:color w:val="000000"/>
          <w:szCs w:val="24"/>
          <w:lang w:eastAsia="en-GB"/>
        </w:rPr>
        <w:t xml:space="preserve">till need someone to look after them.  Cllr Irvine commented that people who work in </w:t>
      </w:r>
      <w:r w:rsidR="00206A3F">
        <w:rPr>
          <w:rFonts w:eastAsia="Times New Roman" w:cs="Times New Roman"/>
          <w:color w:val="000000"/>
          <w:szCs w:val="24"/>
          <w:lang w:eastAsia="en-GB"/>
        </w:rPr>
        <w:t>social media</w:t>
      </w:r>
      <w:r w:rsidR="00141E3D">
        <w:rPr>
          <w:rFonts w:eastAsia="Times New Roman" w:cs="Times New Roman"/>
          <w:color w:val="000000"/>
          <w:szCs w:val="24"/>
          <w:lang w:eastAsia="en-GB"/>
        </w:rPr>
        <w:t xml:space="preserve"> are experts, for example like a qualified electrician or plumber, </w:t>
      </w:r>
      <w:r w:rsidR="00AB5236">
        <w:rPr>
          <w:rFonts w:eastAsia="Times New Roman" w:cs="Times New Roman"/>
          <w:color w:val="000000"/>
          <w:szCs w:val="24"/>
          <w:lang w:eastAsia="en-GB"/>
        </w:rPr>
        <w:t xml:space="preserve">he said </w:t>
      </w:r>
      <w:r w:rsidR="00141E3D">
        <w:rPr>
          <w:rFonts w:eastAsia="Times New Roman" w:cs="Times New Roman"/>
          <w:color w:val="000000"/>
          <w:szCs w:val="24"/>
          <w:lang w:eastAsia="en-GB"/>
        </w:rPr>
        <w:t>it is a skilled job</w:t>
      </w:r>
      <w:r w:rsidR="00206A3F">
        <w:rPr>
          <w:rFonts w:eastAsia="Times New Roman" w:cs="Times New Roman"/>
          <w:color w:val="000000"/>
          <w:szCs w:val="24"/>
          <w:lang w:eastAsia="en-GB"/>
        </w:rPr>
        <w:t xml:space="preserve">.  </w:t>
      </w:r>
      <w:r w:rsidR="00141E3D">
        <w:rPr>
          <w:rFonts w:eastAsia="Times New Roman" w:cs="Times New Roman"/>
          <w:color w:val="000000"/>
          <w:szCs w:val="24"/>
          <w:lang w:eastAsia="en-GB"/>
        </w:rPr>
        <w:t>The member of the public interjected and s</w:t>
      </w:r>
      <w:r w:rsidR="00206A3F">
        <w:rPr>
          <w:rFonts w:eastAsia="Times New Roman" w:cs="Times New Roman"/>
          <w:color w:val="000000"/>
          <w:szCs w:val="24"/>
          <w:lang w:eastAsia="en-GB"/>
        </w:rPr>
        <w:t xml:space="preserve">uggested that the Council </w:t>
      </w:r>
      <w:r w:rsidR="00141E3D">
        <w:rPr>
          <w:rFonts w:eastAsia="Times New Roman" w:cs="Times New Roman"/>
          <w:color w:val="000000"/>
          <w:szCs w:val="24"/>
          <w:lang w:eastAsia="en-GB"/>
        </w:rPr>
        <w:t>could have two or three people</w:t>
      </w:r>
      <w:r w:rsidR="00206A3F">
        <w:rPr>
          <w:rFonts w:eastAsia="Times New Roman" w:cs="Times New Roman"/>
          <w:color w:val="000000"/>
          <w:szCs w:val="24"/>
          <w:lang w:eastAsia="en-GB"/>
        </w:rPr>
        <w:t xml:space="preserve">, with </w:t>
      </w:r>
      <w:r w:rsidR="00141E3D">
        <w:rPr>
          <w:rFonts w:eastAsia="Times New Roman" w:cs="Times New Roman"/>
          <w:color w:val="000000"/>
          <w:szCs w:val="24"/>
          <w:lang w:eastAsia="en-GB"/>
        </w:rPr>
        <w:t xml:space="preserve">someone to oversee </w:t>
      </w:r>
      <w:r w:rsidR="00206A3F">
        <w:rPr>
          <w:rFonts w:eastAsia="Times New Roman" w:cs="Times New Roman"/>
          <w:color w:val="000000"/>
          <w:szCs w:val="24"/>
          <w:lang w:eastAsia="en-GB"/>
        </w:rPr>
        <w:t>them</w:t>
      </w:r>
      <w:r w:rsidR="00141E3D">
        <w:rPr>
          <w:rFonts w:eastAsia="Times New Roman" w:cs="Times New Roman"/>
          <w:color w:val="000000"/>
          <w:szCs w:val="24"/>
          <w:lang w:eastAsia="en-GB"/>
        </w:rPr>
        <w:t xml:space="preserve">.  The Clerk </w:t>
      </w:r>
      <w:r w:rsidR="00206A3F">
        <w:rPr>
          <w:rFonts w:eastAsia="Times New Roman" w:cs="Times New Roman"/>
          <w:color w:val="000000"/>
          <w:szCs w:val="24"/>
          <w:lang w:eastAsia="en-GB"/>
        </w:rPr>
        <w:t>stated that it</w:t>
      </w:r>
      <w:r w:rsidR="00141E3D">
        <w:rPr>
          <w:rFonts w:eastAsia="Times New Roman" w:cs="Times New Roman"/>
          <w:color w:val="000000"/>
          <w:szCs w:val="24"/>
          <w:lang w:eastAsia="en-GB"/>
        </w:rPr>
        <w:t xml:space="preserve"> could not work it like that.  </w:t>
      </w:r>
    </w:p>
    <w:p w14:paraId="2971DBE7" w14:textId="77777777" w:rsidR="00655DB7" w:rsidRDefault="00655DB7" w:rsidP="004900B8">
      <w:pPr>
        <w:rPr>
          <w:rFonts w:eastAsia="Times New Roman" w:cs="Times New Roman"/>
          <w:color w:val="000000"/>
          <w:szCs w:val="24"/>
          <w:lang w:eastAsia="en-GB"/>
        </w:rPr>
      </w:pPr>
    </w:p>
    <w:p w14:paraId="39A3DE09" w14:textId="77777777" w:rsidR="00655DB7" w:rsidRDefault="00141E3D" w:rsidP="004900B8">
      <w:pPr>
        <w:rPr>
          <w:rFonts w:eastAsia="Times New Roman" w:cs="Times New Roman"/>
          <w:color w:val="000000"/>
          <w:szCs w:val="24"/>
          <w:lang w:eastAsia="en-GB"/>
        </w:rPr>
      </w:pPr>
      <w:r>
        <w:rPr>
          <w:rFonts w:eastAsia="Times New Roman" w:cs="Times New Roman"/>
          <w:color w:val="000000"/>
          <w:szCs w:val="24"/>
          <w:lang w:eastAsia="en-GB"/>
        </w:rPr>
        <w:t xml:space="preserve">Cllr Blanks said </w:t>
      </w:r>
      <w:r w:rsidR="00206A3F">
        <w:rPr>
          <w:rFonts w:eastAsia="Times New Roman" w:cs="Times New Roman"/>
          <w:color w:val="000000"/>
          <w:szCs w:val="24"/>
          <w:lang w:eastAsia="en-GB"/>
        </w:rPr>
        <w:t xml:space="preserve">that </w:t>
      </w:r>
      <w:r w:rsidR="00923F90">
        <w:rPr>
          <w:rFonts w:eastAsia="Times New Roman" w:cs="Times New Roman"/>
          <w:color w:val="000000"/>
          <w:szCs w:val="24"/>
          <w:lang w:eastAsia="en-GB"/>
        </w:rPr>
        <w:t>he thought</w:t>
      </w:r>
      <w:r>
        <w:rPr>
          <w:rFonts w:eastAsia="Times New Roman" w:cs="Times New Roman"/>
          <w:color w:val="000000"/>
          <w:szCs w:val="24"/>
          <w:lang w:eastAsia="en-GB"/>
        </w:rPr>
        <w:t xml:space="preserve"> th</w:t>
      </w:r>
      <w:r w:rsidR="00206A3F">
        <w:rPr>
          <w:rFonts w:eastAsia="Times New Roman" w:cs="Times New Roman"/>
          <w:color w:val="000000"/>
          <w:szCs w:val="24"/>
          <w:lang w:eastAsia="en-GB"/>
        </w:rPr>
        <w:t xml:space="preserve">e Council </w:t>
      </w:r>
      <w:r>
        <w:rPr>
          <w:rFonts w:eastAsia="Times New Roman" w:cs="Times New Roman"/>
          <w:color w:val="000000"/>
          <w:szCs w:val="24"/>
          <w:lang w:eastAsia="en-GB"/>
        </w:rPr>
        <w:t xml:space="preserve">employed a professional to do exactly that, maybe not through Facebook, but with a professional view.  The Clerk said no, we pay somebody to provide our </w:t>
      </w:r>
      <w:r w:rsidR="00923F90">
        <w:rPr>
          <w:rFonts w:eastAsia="Times New Roman" w:cs="Times New Roman"/>
          <w:color w:val="000000"/>
          <w:szCs w:val="24"/>
          <w:lang w:eastAsia="en-GB"/>
        </w:rPr>
        <w:t>social media,</w:t>
      </w:r>
      <w:r>
        <w:rPr>
          <w:rFonts w:eastAsia="Times New Roman" w:cs="Times New Roman"/>
          <w:color w:val="000000"/>
          <w:szCs w:val="24"/>
          <w:lang w:eastAsia="en-GB"/>
        </w:rPr>
        <w:t xml:space="preserve"> but they do not put the input on it.  Mr Jackman</w:t>
      </w:r>
      <w:r w:rsidR="00A22BFB">
        <w:rPr>
          <w:rFonts w:eastAsia="Times New Roman" w:cs="Times New Roman"/>
          <w:color w:val="000000"/>
          <w:szCs w:val="24"/>
          <w:lang w:eastAsia="en-GB"/>
        </w:rPr>
        <w:t xml:space="preserve"> of </w:t>
      </w:r>
      <w:r>
        <w:rPr>
          <w:rFonts w:eastAsia="Times New Roman" w:cs="Times New Roman"/>
          <w:color w:val="000000"/>
          <w:szCs w:val="24"/>
          <w:lang w:eastAsia="en-GB"/>
        </w:rPr>
        <w:t>Everything Epping Forest interjected and said</w:t>
      </w:r>
      <w:r w:rsidR="00AB5236">
        <w:rPr>
          <w:rFonts w:eastAsia="Times New Roman" w:cs="Times New Roman"/>
          <w:color w:val="000000"/>
          <w:szCs w:val="24"/>
          <w:lang w:eastAsia="en-GB"/>
        </w:rPr>
        <w:t xml:space="preserve"> to the Clerk that </w:t>
      </w:r>
      <w:r>
        <w:rPr>
          <w:rFonts w:eastAsia="Times New Roman" w:cs="Times New Roman"/>
          <w:color w:val="000000"/>
          <w:szCs w:val="24"/>
          <w:lang w:eastAsia="en-GB"/>
        </w:rPr>
        <w:t xml:space="preserve">as </w:t>
      </w:r>
      <w:r w:rsidR="00AB5236">
        <w:rPr>
          <w:rFonts w:eastAsia="Times New Roman" w:cs="Times New Roman"/>
          <w:color w:val="000000"/>
          <w:szCs w:val="24"/>
          <w:lang w:eastAsia="en-GB"/>
        </w:rPr>
        <w:t>he believed she was r</w:t>
      </w:r>
      <w:r>
        <w:rPr>
          <w:rFonts w:eastAsia="Times New Roman" w:cs="Times New Roman"/>
          <w:color w:val="000000"/>
          <w:szCs w:val="24"/>
          <w:lang w:eastAsia="en-GB"/>
        </w:rPr>
        <w:t xml:space="preserve">eferring to </w:t>
      </w:r>
      <w:r w:rsidR="00AB5236">
        <w:rPr>
          <w:rFonts w:eastAsia="Times New Roman" w:cs="Times New Roman"/>
          <w:color w:val="000000"/>
          <w:szCs w:val="24"/>
          <w:lang w:eastAsia="en-GB"/>
        </w:rPr>
        <w:t xml:space="preserve">him </w:t>
      </w:r>
      <w:r>
        <w:rPr>
          <w:rFonts w:eastAsia="Times New Roman" w:cs="Times New Roman"/>
          <w:color w:val="000000"/>
          <w:szCs w:val="24"/>
          <w:lang w:eastAsia="en-GB"/>
        </w:rPr>
        <w:t>c</w:t>
      </w:r>
      <w:r w:rsidR="00AB5236">
        <w:rPr>
          <w:rFonts w:eastAsia="Times New Roman" w:cs="Times New Roman"/>
          <w:color w:val="000000"/>
          <w:szCs w:val="24"/>
          <w:lang w:eastAsia="en-GB"/>
        </w:rPr>
        <w:t xml:space="preserve">ould he </w:t>
      </w:r>
      <w:r>
        <w:rPr>
          <w:rFonts w:eastAsia="Times New Roman" w:cs="Times New Roman"/>
          <w:color w:val="000000"/>
          <w:szCs w:val="24"/>
          <w:lang w:eastAsia="en-GB"/>
        </w:rPr>
        <w:t xml:space="preserve">say a few words.  The Clerk </w:t>
      </w:r>
      <w:r w:rsidR="00A22BFB">
        <w:rPr>
          <w:rFonts w:eastAsia="Times New Roman" w:cs="Times New Roman"/>
          <w:color w:val="000000"/>
          <w:szCs w:val="24"/>
          <w:lang w:eastAsia="en-GB"/>
        </w:rPr>
        <w:t xml:space="preserve">responded and said that </w:t>
      </w:r>
      <w:r>
        <w:rPr>
          <w:rFonts w:eastAsia="Times New Roman" w:cs="Times New Roman"/>
          <w:color w:val="000000"/>
          <w:szCs w:val="24"/>
          <w:lang w:eastAsia="en-GB"/>
        </w:rPr>
        <w:t>she was not referring to</w:t>
      </w:r>
      <w:r w:rsidR="0060235D">
        <w:rPr>
          <w:rFonts w:eastAsia="Times New Roman" w:cs="Times New Roman"/>
          <w:color w:val="000000"/>
          <w:szCs w:val="24"/>
          <w:lang w:eastAsia="en-GB"/>
        </w:rPr>
        <w:t xml:space="preserve"> Mr Jackman</w:t>
      </w:r>
      <w:r>
        <w:rPr>
          <w:rFonts w:eastAsia="Times New Roman" w:cs="Times New Roman"/>
          <w:color w:val="000000"/>
          <w:szCs w:val="24"/>
          <w:lang w:eastAsia="en-GB"/>
        </w:rPr>
        <w:t>.  Mr Jackman asked if he could say a few words</w:t>
      </w:r>
      <w:r w:rsidR="00283F66">
        <w:rPr>
          <w:rFonts w:eastAsia="Times New Roman" w:cs="Times New Roman"/>
          <w:color w:val="000000"/>
          <w:szCs w:val="24"/>
          <w:lang w:eastAsia="en-GB"/>
        </w:rPr>
        <w:t>, a</w:t>
      </w:r>
      <w:r w:rsidR="00923F90">
        <w:rPr>
          <w:rFonts w:eastAsia="Times New Roman" w:cs="Times New Roman"/>
          <w:color w:val="000000"/>
          <w:szCs w:val="24"/>
          <w:lang w:eastAsia="en-GB"/>
        </w:rPr>
        <w:t>s</w:t>
      </w:r>
      <w:r w:rsidR="00283F66">
        <w:rPr>
          <w:rFonts w:eastAsia="Times New Roman" w:cs="Times New Roman"/>
          <w:color w:val="000000"/>
          <w:szCs w:val="24"/>
          <w:lang w:eastAsia="en-GB"/>
        </w:rPr>
        <w:t xml:space="preserve"> </w:t>
      </w:r>
      <w:r w:rsidR="00AB5236">
        <w:rPr>
          <w:rFonts w:eastAsia="Times New Roman" w:cs="Times New Roman"/>
          <w:color w:val="000000"/>
          <w:szCs w:val="24"/>
          <w:lang w:eastAsia="en-GB"/>
        </w:rPr>
        <w:t xml:space="preserve">the </w:t>
      </w:r>
      <w:r w:rsidR="00A22BFB">
        <w:rPr>
          <w:rFonts w:eastAsia="Times New Roman" w:cs="Times New Roman"/>
          <w:color w:val="000000"/>
          <w:szCs w:val="24"/>
          <w:lang w:eastAsia="en-GB"/>
        </w:rPr>
        <w:t xml:space="preserve">Parish </w:t>
      </w:r>
      <w:r w:rsidR="00AB5236">
        <w:rPr>
          <w:rFonts w:eastAsia="Times New Roman" w:cs="Times New Roman"/>
          <w:color w:val="000000"/>
          <w:szCs w:val="24"/>
          <w:lang w:eastAsia="en-GB"/>
        </w:rPr>
        <w:t>Council</w:t>
      </w:r>
      <w:r w:rsidR="00283F66">
        <w:rPr>
          <w:rFonts w:eastAsia="Times New Roman" w:cs="Times New Roman"/>
          <w:color w:val="000000"/>
          <w:szCs w:val="24"/>
          <w:lang w:eastAsia="en-GB"/>
        </w:rPr>
        <w:t xml:space="preserve"> employ </w:t>
      </w:r>
      <w:r w:rsidR="00AB5236">
        <w:rPr>
          <w:rFonts w:eastAsia="Times New Roman" w:cs="Times New Roman"/>
          <w:color w:val="000000"/>
          <w:szCs w:val="24"/>
          <w:lang w:eastAsia="en-GB"/>
        </w:rPr>
        <w:t>him</w:t>
      </w:r>
      <w:r w:rsidR="00283F66">
        <w:rPr>
          <w:rFonts w:eastAsia="Times New Roman" w:cs="Times New Roman"/>
          <w:color w:val="000000"/>
          <w:szCs w:val="24"/>
          <w:lang w:eastAsia="en-GB"/>
        </w:rPr>
        <w:t xml:space="preserve"> </w:t>
      </w:r>
      <w:r w:rsidR="00AB5236">
        <w:rPr>
          <w:rFonts w:eastAsia="Times New Roman" w:cs="Times New Roman"/>
          <w:color w:val="000000"/>
          <w:szCs w:val="24"/>
          <w:lang w:eastAsia="en-GB"/>
        </w:rPr>
        <w:t xml:space="preserve">to </w:t>
      </w:r>
      <w:r w:rsidR="00283F66">
        <w:rPr>
          <w:rFonts w:eastAsia="Times New Roman" w:cs="Times New Roman"/>
          <w:color w:val="000000"/>
          <w:szCs w:val="24"/>
          <w:lang w:eastAsia="en-GB"/>
        </w:rPr>
        <w:t>d</w:t>
      </w:r>
      <w:r w:rsidR="00AB5236">
        <w:rPr>
          <w:rFonts w:eastAsia="Times New Roman" w:cs="Times New Roman"/>
          <w:color w:val="000000"/>
          <w:szCs w:val="24"/>
          <w:lang w:eastAsia="en-GB"/>
        </w:rPr>
        <w:t xml:space="preserve">o </w:t>
      </w:r>
      <w:r w:rsidR="00283F66">
        <w:rPr>
          <w:rFonts w:eastAsia="Times New Roman" w:cs="Times New Roman"/>
          <w:color w:val="000000"/>
          <w:szCs w:val="24"/>
          <w:lang w:eastAsia="en-GB"/>
        </w:rPr>
        <w:t xml:space="preserve">Press Releases.  The Clerk said yes, Press Releases but not </w:t>
      </w:r>
      <w:r w:rsidR="00923F90">
        <w:rPr>
          <w:rFonts w:eastAsia="Times New Roman" w:cs="Times New Roman"/>
          <w:color w:val="000000"/>
          <w:szCs w:val="24"/>
          <w:lang w:eastAsia="en-GB"/>
        </w:rPr>
        <w:t>social media</w:t>
      </w:r>
      <w:r w:rsidR="00283F66">
        <w:rPr>
          <w:rFonts w:eastAsia="Times New Roman" w:cs="Times New Roman"/>
          <w:color w:val="000000"/>
          <w:szCs w:val="24"/>
          <w:lang w:eastAsia="en-GB"/>
        </w:rPr>
        <w:t>.  Mr Jackman</w:t>
      </w:r>
      <w:r w:rsidR="00A22BFB">
        <w:rPr>
          <w:rFonts w:eastAsia="Times New Roman" w:cs="Times New Roman"/>
          <w:color w:val="000000"/>
          <w:szCs w:val="24"/>
          <w:lang w:eastAsia="en-GB"/>
        </w:rPr>
        <w:t xml:space="preserve"> responded that the Parish Council </w:t>
      </w:r>
      <w:r w:rsidR="00283F66">
        <w:rPr>
          <w:rFonts w:eastAsia="Times New Roman" w:cs="Times New Roman"/>
          <w:color w:val="000000"/>
          <w:szCs w:val="24"/>
          <w:lang w:eastAsia="en-GB"/>
        </w:rPr>
        <w:t xml:space="preserve">employ </w:t>
      </w:r>
      <w:r w:rsidR="00A22BFB">
        <w:rPr>
          <w:rFonts w:eastAsia="Times New Roman" w:cs="Times New Roman"/>
          <w:color w:val="000000"/>
          <w:szCs w:val="24"/>
          <w:lang w:eastAsia="en-GB"/>
        </w:rPr>
        <w:t xml:space="preserve">him and </w:t>
      </w:r>
      <w:r w:rsidR="00283F66">
        <w:rPr>
          <w:rFonts w:eastAsia="Times New Roman" w:cs="Times New Roman"/>
          <w:color w:val="000000"/>
          <w:szCs w:val="24"/>
          <w:lang w:eastAsia="en-GB"/>
        </w:rPr>
        <w:t xml:space="preserve"> pay </w:t>
      </w:r>
      <w:r w:rsidR="00A22BFB">
        <w:rPr>
          <w:rFonts w:eastAsia="Times New Roman" w:cs="Times New Roman"/>
          <w:color w:val="000000"/>
          <w:szCs w:val="24"/>
          <w:lang w:eastAsia="en-GB"/>
        </w:rPr>
        <w:t>him £90</w:t>
      </w:r>
      <w:r w:rsidR="00283F66">
        <w:rPr>
          <w:rFonts w:eastAsia="Times New Roman" w:cs="Times New Roman"/>
          <w:color w:val="000000"/>
          <w:szCs w:val="24"/>
          <w:lang w:eastAsia="en-GB"/>
        </w:rPr>
        <w:t xml:space="preserve">0 per year to do Press Releases which are sent </w:t>
      </w:r>
      <w:r w:rsidR="00283F66">
        <w:rPr>
          <w:rFonts w:eastAsia="Times New Roman" w:cs="Times New Roman"/>
          <w:color w:val="000000"/>
          <w:szCs w:val="24"/>
          <w:lang w:eastAsia="en-GB"/>
        </w:rPr>
        <w:lastRenderedPageBreak/>
        <w:t>out to local media, BBC Essex, local radio and anyone else who wants to receive them</w:t>
      </w:r>
      <w:r w:rsidR="00A22BFB">
        <w:rPr>
          <w:rFonts w:eastAsia="Times New Roman" w:cs="Times New Roman"/>
          <w:color w:val="000000"/>
          <w:szCs w:val="24"/>
          <w:lang w:eastAsia="en-GB"/>
        </w:rPr>
        <w:t xml:space="preserve"> and said that </w:t>
      </w:r>
      <w:r w:rsidR="00283F66">
        <w:rPr>
          <w:rFonts w:eastAsia="Times New Roman" w:cs="Times New Roman"/>
          <w:color w:val="000000"/>
          <w:szCs w:val="24"/>
          <w:lang w:eastAsia="en-GB"/>
        </w:rPr>
        <w:t>at the moment that is only seventy people</w:t>
      </w:r>
      <w:r w:rsidR="0060235D">
        <w:rPr>
          <w:rFonts w:eastAsia="Times New Roman" w:cs="Times New Roman"/>
          <w:color w:val="000000"/>
          <w:szCs w:val="24"/>
          <w:lang w:eastAsia="en-GB"/>
        </w:rPr>
        <w:t>.  Mr Jackman said that what he though</w:t>
      </w:r>
      <w:r w:rsidR="00A22BFB">
        <w:rPr>
          <w:rFonts w:eastAsia="Times New Roman" w:cs="Times New Roman"/>
          <w:color w:val="000000"/>
          <w:szCs w:val="24"/>
          <w:lang w:eastAsia="en-GB"/>
        </w:rPr>
        <w:t>t</w:t>
      </w:r>
      <w:r w:rsidR="0060235D">
        <w:rPr>
          <w:rFonts w:eastAsia="Times New Roman" w:cs="Times New Roman"/>
          <w:color w:val="000000"/>
          <w:szCs w:val="24"/>
          <w:lang w:eastAsia="en-GB"/>
        </w:rPr>
        <w:t xml:space="preserve"> the Parish Council ought to do, from his profes</w:t>
      </w:r>
      <w:r w:rsidR="00283F66">
        <w:rPr>
          <w:rFonts w:eastAsia="Times New Roman" w:cs="Times New Roman"/>
          <w:color w:val="000000"/>
          <w:szCs w:val="24"/>
          <w:lang w:eastAsia="en-GB"/>
        </w:rPr>
        <w:t xml:space="preserve">sional point of view, </w:t>
      </w:r>
      <w:r w:rsidR="0060235D">
        <w:rPr>
          <w:rFonts w:eastAsia="Times New Roman" w:cs="Times New Roman"/>
          <w:color w:val="000000"/>
          <w:szCs w:val="24"/>
          <w:lang w:eastAsia="en-GB"/>
        </w:rPr>
        <w:t xml:space="preserve">was to </w:t>
      </w:r>
      <w:r w:rsidR="00283F66">
        <w:rPr>
          <w:rFonts w:eastAsia="Times New Roman" w:cs="Times New Roman"/>
          <w:color w:val="000000"/>
          <w:szCs w:val="24"/>
          <w:lang w:eastAsia="en-GB"/>
        </w:rPr>
        <w:t xml:space="preserve">actually decide first what </w:t>
      </w:r>
      <w:r w:rsidR="00A22BFB">
        <w:rPr>
          <w:rFonts w:eastAsia="Times New Roman" w:cs="Times New Roman"/>
          <w:color w:val="000000"/>
          <w:szCs w:val="24"/>
          <w:lang w:eastAsia="en-GB"/>
        </w:rPr>
        <w:t xml:space="preserve">it </w:t>
      </w:r>
      <w:r w:rsidR="00283F66">
        <w:rPr>
          <w:rFonts w:eastAsia="Times New Roman" w:cs="Times New Roman"/>
          <w:color w:val="000000"/>
          <w:szCs w:val="24"/>
          <w:lang w:eastAsia="en-GB"/>
        </w:rPr>
        <w:t>want</w:t>
      </w:r>
      <w:r w:rsidR="00A22BFB">
        <w:rPr>
          <w:rFonts w:eastAsia="Times New Roman" w:cs="Times New Roman"/>
          <w:color w:val="000000"/>
          <w:szCs w:val="24"/>
          <w:lang w:eastAsia="en-GB"/>
        </w:rPr>
        <w:t>ed</w:t>
      </w:r>
      <w:r w:rsidR="00283F66">
        <w:rPr>
          <w:rFonts w:eastAsia="Times New Roman" w:cs="Times New Roman"/>
          <w:color w:val="000000"/>
          <w:szCs w:val="24"/>
          <w:lang w:eastAsia="en-GB"/>
        </w:rPr>
        <w:t xml:space="preserve"> to put on </w:t>
      </w:r>
      <w:r w:rsidR="00923F90">
        <w:rPr>
          <w:rFonts w:eastAsia="Times New Roman" w:cs="Times New Roman"/>
          <w:color w:val="000000"/>
          <w:szCs w:val="24"/>
          <w:lang w:eastAsia="en-GB"/>
        </w:rPr>
        <w:t>social media</w:t>
      </w:r>
      <w:r w:rsidR="00283F66">
        <w:rPr>
          <w:rFonts w:eastAsia="Times New Roman" w:cs="Times New Roman"/>
          <w:color w:val="000000"/>
          <w:szCs w:val="24"/>
          <w:lang w:eastAsia="en-GB"/>
        </w:rPr>
        <w:t xml:space="preserve">.  </w:t>
      </w:r>
      <w:r w:rsidR="0060235D">
        <w:rPr>
          <w:rFonts w:eastAsia="Times New Roman" w:cs="Times New Roman"/>
          <w:color w:val="000000"/>
          <w:szCs w:val="24"/>
          <w:lang w:eastAsia="en-GB"/>
        </w:rPr>
        <w:t xml:space="preserve">He said if the Clerk is only </w:t>
      </w:r>
      <w:r w:rsidR="00283F66">
        <w:rPr>
          <w:rFonts w:eastAsia="Times New Roman" w:cs="Times New Roman"/>
          <w:color w:val="000000"/>
          <w:szCs w:val="24"/>
          <w:lang w:eastAsia="en-GB"/>
        </w:rPr>
        <w:t xml:space="preserve">looking for council information which might be linked to the agendas, updates on what has been discussed at the meeting, then </w:t>
      </w:r>
      <w:r w:rsidR="0060235D">
        <w:rPr>
          <w:rFonts w:eastAsia="Times New Roman" w:cs="Times New Roman"/>
          <w:color w:val="000000"/>
          <w:szCs w:val="24"/>
          <w:lang w:eastAsia="en-GB"/>
        </w:rPr>
        <w:t xml:space="preserve">he could not </w:t>
      </w:r>
      <w:r w:rsidR="00283F66">
        <w:rPr>
          <w:rFonts w:eastAsia="Times New Roman" w:cs="Times New Roman"/>
          <w:color w:val="000000"/>
          <w:szCs w:val="24"/>
          <w:lang w:eastAsia="en-GB"/>
        </w:rPr>
        <w:t>see how that would take one person seven hours per week.  The Clerk</w:t>
      </w:r>
      <w:r w:rsidR="00AB5236">
        <w:rPr>
          <w:rFonts w:eastAsia="Times New Roman" w:cs="Times New Roman"/>
          <w:color w:val="000000"/>
          <w:szCs w:val="24"/>
          <w:lang w:eastAsia="en-GB"/>
        </w:rPr>
        <w:t xml:space="preserve"> reiterated that she was not </w:t>
      </w:r>
      <w:r w:rsidR="00283F66">
        <w:rPr>
          <w:rFonts w:eastAsia="Times New Roman" w:cs="Times New Roman"/>
          <w:color w:val="000000"/>
          <w:szCs w:val="24"/>
          <w:lang w:eastAsia="en-GB"/>
        </w:rPr>
        <w:t xml:space="preserve">talking about paying someone to do </w:t>
      </w:r>
      <w:r w:rsidR="00923F90">
        <w:rPr>
          <w:rFonts w:eastAsia="Times New Roman" w:cs="Times New Roman"/>
          <w:color w:val="000000"/>
          <w:szCs w:val="24"/>
          <w:lang w:eastAsia="en-GB"/>
        </w:rPr>
        <w:t>social media</w:t>
      </w:r>
      <w:r w:rsidR="00283F66">
        <w:rPr>
          <w:rFonts w:eastAsia="Times New Roman" w:cs="Times New Roman"/>
          <w:color w:val="000000"/>
          <w:szCs w:val="24"/>
          <w:lang w:eastAsia="en-GB"/>
        </w:rPr>
        <w:t xml:space="preserve"> seven hours per </w:t>
      </w:r>
      <w:r w:rsidR="00AB5236">
        <w:rPr>
          <w:rFonts w:eastAsia="Times New Roman" w:cs="Times New Roman"/>
          <w:color w:val="000000"/>
          <w:szCs w:val="24"/>
          <w:lang w:eastAsia="en-GB"/>
        </w:rPr>
        <w:t xml:space="preserve">week and said </w:t>
      </w:r>
      <w:r w:rsidR="00283F66">
        <w:rPr>
          <w:rFonts w:eastAsia="Times New Roman" w:cs="Times New Roman"/>
          <w:color w:val="000000"/>
          <w:szCs w:val="24"/>
          <w:lang w:eastAsia="en-GB"/>
        </w:rPr>
        <w:t>that we pay someone at the moment to do our hall bookings seven hours per week.  Mr Jackman said but you will be paying somebody to do Social Media, whereby if you are only going to do Council stuff it is just a simple matter of copy and pasting a link with a little introduction to a council agenda, if you want to expand your Social Media so you can put traffic jams on the M11</w:t>
      </w:r>
      <w:r w:rsidR="00655DB7">
        <w:rPr>
          <w:rFonts w:eastAsia="Times New Roman" w:cs="Times New Roman"/>
          <w:color w:val="000000"/>
          <w:szCs w:val="24"/>
          <w:lang w:eastAsia="en-GB"/>
        </w:rPr>
        <w:t xml:space="preserve">, </w:t>
      </w:r>
      <w:r w:rsidR="00283F66">
        <w:rPr>
          <w:rFonts w:eastAsia="Times New Roman" w:cs="Times New Roman"/>
          <w:color w:val="000000"/>
          <w:szCs w:val="24"/>
          <w:lang w:eastAsia="en-GB"/>
        </w:rPr>
        <w:t xml:space="preserve">an accident on the 414, if you want to make it  a community social media, bearing in mind you’ve got 590 members on Facebook that is all, if that is the information that is being put out by Village Life which has thousands of people, why are you trying to compete with them.  The Clerk </w:t>
      </w:r>
      <w:r w:rsidR="00A22BFB">
        <w:rPr>
          <w:rFonts w:eastAsia="Times New Roman" w:cs="Times New Roman"/>
          <w:color w:val="000000"/>
          <w:szCs w:val="24"/>
          <w:lang w:eastAsia="en-GB"/>
        </w:rPr>
        <w:t>commented that the Parish Council were not trying to compete.</w:t>
      </w:r>
      <w:r w:rsidR="00283F66">
        <w:rPr>
          <w:rFonts w:eastAsia="Times New Roman" w:cs="Times New Roman"/>
          <w:color w:val="000000"/>
          <w:szCs w:val="24"/>
          <w:lang w:eastAsia="en-GB"/>
        </w:rPr>
        <w:t xml:space="preserve">  Cllr Irvine s</w:t>
      </w:r>
      <w:r w:rsidR="00AB5236">
        <w:rPr>
          <w:rFonts w:eastAsia="Times New Roman" w:cs="Times New Roman"/>
          <w:color w:val="000000"/>
          <w:szCs w:val="24"/>
          <w:lang w:eastAsia="en-GB"/>
        </w:rPr>
        <w:t xml:space="preserve">tated that </w:t>
      </w:r>
      <w:r w:rsidR="00283F66">
        <w:rPr>
          <w:rFonts w:eastAsia="Times New Roman" w:cs="Times New Roman"/>
          <w:color w:val="000000"/>
          <w:szCs w:val="24"/>
          <w:lang w:eastAsia="en-GB"/>
        </w:rPr>
        <w:t xml:space="preserve">it was never </w:t>
      </w:r>
      <w:r w:rsidR="00AB5236">
        <w:rPr>
          <w:rFonts w:eastAsia="Times New Roman" w:cs="Times New Roman"/>
          <w:color w:val="000000"/>
          <w:szCs w:val="24"/>
          <w:lang w:eastAsia="en-GB"/>
        </w:rPr>
        <w:t>his</w:t>
      </w:r>
      <w:r w:rsidR="00283F66">
        <w:rPr>
          <w:rFonts w:eastAsia="Times New Roman" w:cs="Times New Roman"/>
          <w:color w:val="000000"/>
          <w:szCs w:val="24"/>
          <w:lang w:eastAsia="en-GB"/>
        </w:rPr>
        <w:t xml:space="preserve"> intention to set up in competition.  </w:t>
      </w:r>
    </w:p>
    <w:p w14:paraId="68A2E11E" w14:textId="77777777" w:rsidR="00655DB7" w:rsidRDefault="00655DB7" w:rsidP="004900B8">
      <w:pPr>
        <w:rPr>
          <w:rFonts w:eastAsia="Times New Roman" w:cs="Times New Roman"/>
          <w:color w:val="000000"/>
          <w:szCs w:val="24"/>
          <w:lang w:eastAsia="en-GB"/>
        </w:rPr>
      </w:pPr>
    </w:p>
    <w:p w14:paraId="46CD9B9D" w14:textId="5E89D450" w:rsidR="00141E3D" w:rsidRDefault="00283F66" w:rsidP="004900B8">
      <w:pPr>
        <w:rPr>
          <w:rFonts w:eastAsia="Times New Roman" w:cs="Times New Roman"/>
          <w:color w:val="000000"/>
          <w:szCs w:val="24"/>
          <w:lang w:eastAsia="en-GB"/>
        </w:rPr>
      </w:pPr>
      <w:r>
        <w:rPr>
          <w:rFonts w:eastAsia="Times New Roman" w:cs="Times New Roman"/>
          <w:color w:val="000000"/>
          <w:szCs w:val="24"/>
          <w:lang w:eastAsia="en-GB"/>
        </w:rPr>
        <w:t xml:space="preserve">Mr Jackman </w:t>
      </w:r>
      <w:r w:rsidR="00A22BFB">
        <w:rPr>
          <w:rFonts w:eastAsia="Times New Roman" w:cs="Times New Roman"/>
          <w:color w:val="000000"/>
          <w:szCs w:val="24"/>
          <w:lang w:eastAsia="en-GB"/>
        </w:rPr>
        <w:t xml:space="preserve">asked </w:t>
      </w:r>
      <w:r>
        <w:rPr>
          <w:rFonts w:eastAsia="Times New Roman" w:cs="Times New Roman"/>
          <w:color w:val="000000"/>
          <w:szCs w:val="24"/>
          <w:lang w:eastAsia="en-GB"/>
        </w:rPr>
        <w:t xml:space="preserve">what information would be on the Council’s website </w:t>
      </w:r>
      <w:r w:rsidR="00A22BFB">
        <w:rPr>
          <w:rFonts w:eastAsia="Times New Roman" w:cs="Times New Roman"/>
          <w:color w:val="000000"/>
          <w:szCs w:val="24"/>
          <w:lang w:eastAsia="en-GB"/>
        </w:rPr>
        <w:t>that it would</w:t>
      </w:r>
      <w:r>
        <w:rPr>
          <w:rFonts w:eastAsia="Times New Roman" w:cs="Times New Roman"/>
          <w:color w:val="000000"/>
          <w:szCs w:val="24"/>
          <w:lang w:eastAsia="en-GB"/>
        </w:rPr>
        <w:t xml:space="preserve"> </w:t>
      </w:r>
      <w:r w:rsidR="00655DB7">
        <w:rPr>
          <w:rFonts w:eastAsia="Times New Roman" w:cs="Times New Roman"/>
          <w:color w:val="000000"/>
          <w:szCs w:val="24"/>
          <w:lang w:eastAsia="en-GB"/>
        </w:rPr>
        <w:t xml:space="preserve">need </w:t>
      </w:r>
      <w:r>
        <w:rPr>
          <w:rFonts w:eastAsia="Times New Roman" w:cs="Times New Roman"/>
          <w:color w:val="000000"/>
          <w:szCs w:val="24"/>
          <w:lang w:eastAsia="en-GB"/>
        </w:rPr>
        <w:t xml:space="preserve"> to employ someone</w:t>
      </w:r>
      <w:r w:rsidR="00655DB7">
        <w:rPr>
          <w:rFonts w:eastAsia="Times New Roman" w:cs="Times New Roman"/>
          <w:color w:val="000000"/>
          <w:szCs w:val="24"/>
          <w:lang w:eastAsia="en-GB"/>
        </w:rPr>
        <w:t xml:space="preserve"> for</w:t>
      </w:r>
      <w:r>
        <w:rPr>
          <w:rFonts w:eastAsia="Times New Roman" w:cs="Times New Roman"/>
          <w:color w:val="000000"/>
          <w:szCs w:val="24"/>
          <w:lang w:eastAsia="en-GB"/>
        </w:rPr>
        <w:t xml:space="preserve"> thousands of pounds a year.  The Clerk said we are not employing someone for thousands </w:t>
      </w:r>
      <w:r w:rsidR="00A22BFB">
        <w:rPr>
          <w:rFonts w:eastAsia="Times New Roman" w:cs="Times New Roman"/>
          <w:color w:val="000000"/>
          <w:szCs w:val="24"/>
          <w:lang w:eastAsia="en-GB"/>
        </w:rPr>
        <w:t xml:space="preserve">of pounds, </w:t>
      </w:r>
      <w:r>
        <w:rPr>
          <w:rFonts w:eastAsia="Times New Roman" w:cs="Times New Roman"/>
          <w:color w:val="000000"/>
          <w:szCs w:val="24"/>
          <w:lang w:eastAsia="en-GB"/>
        </w:rPr>
        <w:t xml:space="preserve">we are talking about employing someone to cover three items which includes social media, update the website and to do our hall bookings and </w:t>
      </w:r>
      <w:r w:rsidR="00A22BFB">
        <w:rPr>
          <w:rFonts w:eastAsia="Times New Roman" w:cs="Times New Roman"/>
          <w:color w:val="000000"/>
          <w:szCs w:val="24"/>
          <w:lang w:eastAsia="en-GB"/>
        </w:rPr>
        <w:t xml:space="preserve">stated that what </w:t>
      </w:r>
      <w:r>
        <w:rPr>
          <w:rFonts w:eastAsia="Times New Roman" w:cs="Times New Roman"/>
          <w:color w:val="000000"/>
          <w:szCs w:val="24"/>
          <w:lang w:eastAsia="en-GB"/>
        </w:rPr>
        <w:t xml:space="preserve">Cllr Irvine said is that we never have any good news items </w:t>
      </w:r>
      <w:r w:rsidR="005027DC">
        <w:rPr>
          <w:rFonts w:eastAsia="Times New Roman" w:cs="Times New Roman"/>
          <w:color w:val="000000"/>
          <w:szCs w:val="24"/>
          <w:lang w:eastAsia="en-GB"/>
        </w:rPr>
        <w:t xml:space="preserve">on our </w:t>
      </w:r>
      <w:r w:rsidR="00D621A4">
        <w:rPr>
          <w:rFonts w:eastAsia="Times New Roman" w:cs="Times New Roman"/>
          <w:color w:val="000000"/>
          <w:szCs w:val="24"/>
          <w:lang w:eastAsia="en-GB"/>
        </w:rPr>
        <w:t>social media</w:t>
      </w:r>
      <w:r w:rsidR="005027DC">
        <w:rPr>
          <w:rFonts w:eastAsia="Times New Roman" w:cs="Times New Roman"/>
          <w:color w:val="000000"/>
          <w:szCs w:val="24"/>
          <w:lang w:eastAsia="en-GB"/>
        </w:rPr>
        <w:t xml:space="preserve">.  The Clerk </w:t>
      </w:r>
      <w:r w:rsidR="00A22BFB">
        <w:rPr>
          <w:rFonts w:eastAsia="Times New Roman" w:cs="Times New Roman"/>
          <w:color w:val="000000"/>
          <w:szCs w:val="24"/>
          <w:lang w:eastAsia="en-GB"/>
        </w:rPr>
        <w:t>stated that</w:t>
      </w:r>
      <w:r w:rsidR="005027DC">
        <w:rPr>
          <w:rFonts w:eastAsia="Times New Roman" w:cs="Times New Roman"/>
          <w:color w:val="000000"/>
          <w:szCs w:val="24"/>
          <w:lang w:eastAsia="en-GB"/>
        </w:rPr>
        <w:t xml:space="preserve"> we don’t really have good news items, we have information items.  The Clerk </w:t>
      </w:r>
      <w:r w:rsidR="00A22BFB">
        <w:rPr>
          <w:rFonts w:eastAsia="Times New Roman" w:cs="Times New Roman"/>
          <w:color w:val="000000"/>
          <w:szCs w:val="24"/>
          <w:lang w:eastAsia="en-GB"/>
        </w:rPr>
        <w:t>referred to a recent item, whereby</w:t>
      </w:r>
      <w:r w:rsidR="005027DC">
        <w:rPr>
          <w:rFonts w:eastAsia="Times New Roman" w:cs="Times New Roman"/>
          <w:color w:val="000000"/>
          <w:szCs w:val="24"/>
          <w:lang w:eastAsia="en-GB"/>
        </w:rPr>
        <w:t xml:space="preserve"> </w:t>
      </w:r>
      <w:r w:rsidR="00A22BFB">
        <w:rPr>
          <w:rFonts w:eastAsia="Times New Roman" w:cs="Times New Roman"/>
          <w:color w:val="000000"/>
          <w:szCs w:val="24"/>
          <w:lang w:eastAsia="en-GB"/>
        </w:rPr>
        <w:t xml:space="preserve">District </w:t>
      </w:r>
      <w:r w:rsidR="005027DC">
        <w:rPr>
          <w:rFonts w:eastAsia="Times New Roman" w:cs="Times New Roman"/>
          <w:color w:val="000000"/>
          <w:szCs w:val="24"/>
          <w:lang w:eastAsia="en-GB"/>
        </w:rPr>
        <w:t xml:space="preserve">Cllr Tom Bromwich told everybody that we had shut the pathway </w:t>
      </w:r>
      <w:r w:rsidR="00A22BFB">
        <w:rPr>
          <w:rFonts w:eastAsia="Times New Roman" w:cs="Times New Roman"/>
          <w:color w:val="000000"/>
          <w:szCs w:val="24"/>
          <w:lang w:eastAsia="en-GB"/>
        </w:rPr>
        <w:t xml:space="preserve">across the North Weald Village Hall land </w:t>
      </w:r>
      <w:r w:rsidR="005027DC">
        <w:rPr>
          <w:rFonts w:eastAsia="Times New Roman" w:cs="Times New Roman"/>
          <w:color w:val="000000"/>
          <w:szCs w:val="24"/>
          <w:lang w:eastAsia="en-GB"/>
        </w:rPr>
        <w:t xml:space="preserve">because the </w:t>
      </w:r>
      <w:r w:rsidR="00A22BFB">
        <w:rPr>
          <w:rFonts w:eastAsia="Times New Roman" w:cs="Times New Roman"/>
          <w:color w:val="000000"/>
          <w:szCs w:val="24"/>
          <w:lang w:eastAsia="en-GB"/>
        </w:rPr>
        <w:t>P</w:t>
      </w:r>
      <w:r w:rsidR="005027DC">
        <w:rPr>
          <w:rFonts w:eastAsia="Times New Roman" w:cs="Times New Roman"/>
          <w:color w:val="000000"/>
          <w:szCs w:val="24"/>
          <w:lang w:eastAsia="en-GB"/>
        </w:rPr>
        <w:t xml:space="preserve">arish </w:t>
      </w:r>
      <w:r w:rsidR="00A22BFB">
        <w:rPr>
          <w:rFonts w:eastAsia="Times New Roman" w:cs="Times New Roman"/>
          <w:color w:val="000000"/>
          <w:szCs w:val="24"/>
          <w:lang w:eastAsia="en-GB"/>
        </w:rPr>
        <w:t>C</w:t>
      </w:r>
      <w:r w:rsidR="005027DC">
        <w:rPr>
          <w:rFonts w:eastAsia="Times New Roman" w:cs="Times New Roman"/>
          <w:color w:val="000000"/>
          <w:szCs w:val="24"/>
          <w:lang w:eastAsia="en-GB"/>
        </w:rPr>
        <w:t xml:space="preserve">ouncil had decided that the tree was dangerous.  </w:t>
      </w:r>
      <w:r w:rsidR="00A22BFB">
        <w:rPr>
          <w:rFonts w:eastAsia="Times New Roman" w:cs="Times New Roman"/>
          <w:color w:val="000000"/>
          <w:szCs w:val="24"/>
          <w:lang w:eastAsia="en-GB"/>
        </w:rPr>
        <w:t>The Clerk s</w:t>
      </w:r>
      <w:r w:rsidR="005027DC">
        <w:rPr>
          <w:rFonts w:eastAsia="Times New Roman" w:cs="Times New Roman"/>
          <w:color w:val="000000"/>
          <w:szCs w:val="24"/>
          <w:lang w:eastAsia="en-GB"/>
        </w:rPr>
        <w:t xml:space="preserve">aid that she was answering that </w:t>
      </w:r>
      <w:r w:rsidR="00A22BFB">
        <w:rPr>
          <w:rFonts w:eastAsia="Times New Roman" w:cs="Times New Roman"/>
          <w:color w:val="000000"/>
          <w:szCs w:val="24"/>
          <w:lang w:eastAsia="en-GB"/>
        </w:rPr>
        <w:t xml:space="preserve">comment </w:t>
      </w:r>
      <w:r w:rsidR="005027DC">
        <w:rPr>
          <w:rFonts w:eastAsia="Times New Roman" w:cs="Times New Roman"/>
          <w:color w:val="000000"/>
          <w:szCs w:val="24"/>
          <w:lang w:eastAsia="en-GB"/>
        </w:rPr>
        <w:t>on a Saturday morning, which she does not want to be doing, but she did</w:t>
      </w:r>
      <w:r w:rsidR="00A22BFB">
        <w:rPr>
          <w:rFonts w:eastAsia="Times New Roman" w:cs="Times New Roman"/>
          <w:color w:val="000000"/>
          <w:szCs w:val="24"/>
          <w:lang w:eastAsia="en-GB"/>
        </w:rPr>
        <w:t>,</w:t>
      </w:r>
      <w:r w:rsidR="005027DC">
        <w:rPr>
          <w:rFonts w:eastAsia="Times New Roman" w:cs="Times New Roman"/>
          <w:color w:val="000000"/>
          <w:szCs w:val="24"/>
          <w:lang w:eastAsia="en-GB"/>
        </w:rPr>
        <w:t xml:space="preserve"> as everybody thought that the tree and the land belonged to the Parish Council.  </w:t>
      </w:r>
      <w:r w:rsidR="00A22BFB">
        <w:rPr>
          <w:rFonts w:eastAsia="Times New Roman" w:cs="Times New Roman"/>
          <w:color w:val="000000"/>
          <w:szCs w:val="24"/>
          <w:lang w:eastAsia="en-GB"/>
        </w:rPr>
        <w:t>The Clerk said t</w:t>
      </w:r>
      <w:r w:rsidR="005027DC">
        <w:rPr>
          <w:rFonts w:eastAsia="Times New Roman" w:cs="Times New Roman"/>
          <w:color w:val="000000"/>
          <w:szCs w:val="24"/>
          <w:lang w:eastAsia="en-GB"/>
        </w:rPr>
        <w:t xml:space="preserve">hat was a bad news item and someone should be able to respond to that.  The Clerk </w:t>
      </w:r>
      <w:r w:rsidR="00A22BFB">
        <w:rPr>
          <w:rFonts w:eastAsia="Times New Roman" w:cs="Times New Roman"/>
          <w:color w:val="000000"/>
          <w:szCs w:val="24"/>
          <w:lang w:eastAsia="en-GB"/>
        </w:rPr>
        <w:t xml:space="preserve">advised that she had </w:t>
      </w:r>
      <w:r w:rsidR="005027DC">
        <w:rPr>
          <w:rFonts w:eastAsia="Times New Roman" w:cs="Times New Roman"/>
          <w:color w:val="000000"/>
          <w:szCs w:val="24"/>
          <w:lang w:eastAsia="en-GB"/>
        </w:rPr>
        <w:t xml:space="preserve">received an email accusing </w:t>
      </w:r>
      <w:r w:rsidR="00A22BFB">
        <w:rPr>
          <w:rFonts w:eastAsia="Times New Roman" w:cs="Times New Roman"/>
          <w:color w:val="000000"/>
          <w:szCs w:val="24"/>
          <w:lang w:eastAsia="en-GB"/>
        </w:rPr>
        <w:t xml:space="preserve">her </w:t>
      </w:r>
      <w:r w:rsidR="005027DC">
        <w:rPr>
          <w:rFonts w:eastAsia="Times New Roman" w:cs="Times New Roman"/>
          <w:color w:val="000000"/>
          <w:szCs w:val="24"/>
          <w:lang w:eastAsia="en-GB"/>
        </w:rPr>
        <w:t xml:space="preserve">and saying that she should not be responding to that.  The Clerk said that </w:t>
      </w:r>
      <w:r w:rsidR="00A22BFB">
        <w:rPr>
          <w:rFonts w:eastAsia="Times New Roman" w:cs="Times New Roman"/>
          <w:color w:val="000000"/>
          <w:szCs w:val="24"/>
          <w:lang w:eastAsia="en-GB"/>
        </w:rPr>
        <w:t>she responded</w:t>
      </w:r>
      <w:r w:rsidR="005027DC">
        <w:rPr>
          <w:rFonts w:eastAsia="Times New Roman" w:cs="Times New Roman"/>
          <w:color w:val="000000"/>
          <w:szCs w:val="24"/>
          <w:lang w:eastAsia="en-GB"/>
        </w:rPr>
        <w:t xml:space="preserve"> because it was false information and once that false information goes out</w:t>
      </w:r>
      <w:r w:rsidR="00A22BFB">
        <w:rPr>
          <w:rFonts w:eastAsia="Times New Roman" w:cs="Times New Roman"/>
          <w:color w:val="000000"/>
          <w:szCs w:val="24"/>
          <w:lang w:eastAsia="en-GB"/>
        </w:rPr>
        <w:t xml:space="preserve"> </w:t>
      </w:r>
      <w:r w:rsidR="005027DC">
        <w:rPr>
          <w:rFonts w:eastAsia="Times New Roman" w:cs="Times New Roman"/>
          <w:color w:val="000000"/>
          <w:szCs w:val="24"/>
          <w:lang w:eastAsia="en-GB"/>
        </w:rPr>
        <w:t xml:space="preserve">it is wrong.  Cllr Tyler </w:t>
      </w:r>
      <w:r w:rsidR="00A22BFB">
        <w:rPr>
          <w:rFonts w:eastAsia="Times New Roman" w:cs="Times New Roman"/>
          <w:color w:val="000000"/>
          <w:szCs w:val="24"/>
          <w:lang w:eastAsia="en-GB"/>
        </w:rPr>
        <w:t xml:space="preserve">commented </w:t>
      </w:r>
      <w:r w:rsidR="005027DC">
        <w:rPr>
          <w:rFonts w:eastAsia="Times New Roman" w:cs="Times New Roman"/>
          <w:color w:val="000000"/>
          <w:szCs w:val="24"/>
          <w:lang w:eastAsia="en-GB"/>
        </w:rPr>
        <w:t xml:space="preserve">that when we have a parish that thinks that we own North Weald Market, </w:t>
      </w:r>
      <w:r w:rsidR="00B9637A">
        <w:rPr>
          <w:rFonts w:eastAsia="Times New Roman" w:cs="Times New Roman"/>
          <w:color w:val="000000"/>
          <w:szCs w:val="24"/>
          <w:lang w:eastAsia="en-GB"/>
        </w:rPr>
        <w:t xml:space="preserve">and he believes </w:t>
      </w:r>
      <w:r w:rsidR="00D621A4">
        <w:rPr>
          <w:rFonts w:eastAsia="Times New Roman" w:cs="Times New Roman"/>
          <w:color w:val="000000"/>
          <w:szCs w:val="24"/>
          <w:lang w:eastAsia="en-GB"/>
        </w:rPr>
        <w:t>social media</w:t>
      </w:r>
      <w:r w:rsidR="005027DC">
        <w:rPr>
          <w:rFonts w:eastAsia="Times New Roman" w:cs="Times New Roman"/>
          <w:color w:val="000000"/>
          <w:szCs w:val="24"/>
          <w:lang w:eastAsia="en-GB"/>
        </w:rPr>
        <w:t xml:space="preserve"> will be an absolute </w:t>
      </w:r>
      <w:r w:rsidR="00B9637A">
        <w:rPr>
          <w:rFonts w:eastAsia="Times New Roman" w:cs="Times New Roman"/>
          <w:color w:val="000000"/>
          <w:szCs w:val="24"/>
          <w:lang w:eastAsia="en-GB"/>
        </w:rPr>
        <w:t>nightmare,</w:t>
      </w:r>
      <w:r w:rsidR="005027DC">
        <w:rPr>
          <w:rFonts w:eastAsia="Times New Roman" w:cs="Times New Roman"/>
          <w:color w:val="000000"/>
          <w:szCs w:val="24"/>
          <w:lang w:eastAsia="en-GB"/>
        </w:rPr>
        <w:t xml:space="preserve"> and he would not want to be a councillor </w:t>
      </w:r>
      <w:r w:rsidR="00B9637A">
        <w:rPr>
          <w:rFonts w:eastAsia="Times New Roman" w:cs="Times New Roman"/>
          <w:color w:val="000000"/>
          <w:szCs w:val="24"/>
          <w:lang w:eastAsia="en-GB"/>
        </w:rPr>
        <w:t>anymore</w:t>
      </w:r>
      <w:r w:rsidR="005027DC">
        <w:rPr>
          <w:rFonts w:eastAsia="Times New Roman" w:cs="Times New Roman"/>
          <w:color w:val="000000"/>
          <w:szCs w:val="24"/>
          <w:lang w:eastAsia="en-GB"/>
        </w:rPr>
        <w:t xml:space="preserve">.  Cllr Blanks </w:t>
      </w:r>
      <w:r w:rsidR="00B9637A">
        <w:rPr>
          <w:rFonts w:eastAsia="Times New Roman" w:cs="Times New Roman"/>
          <w:color w:val="000000"/>
          <w:szCs w:val="24"/>
          <w:lang w:eastAsia="en-GB"/>
        </w:rPr>
        <w:t>said that he agreed with him</w:t>
      </w:r>
      <w:r w:rsidR="005027DC">
        <w:rPr>
          <w:rFonts w:eastAsia="Times New Roman" w:cs="Times New Roman"/>
          <w:color w:val="000000"/>
          <w:szCs w:val="24"/>
          <w:lang w:eastAsia="en-GB"/>
        </w:rPr>
        <w:t xml:space="preserve">.  The Clerk said that she did not want to respond to </w:t>
      </w:r>
      <w:r w:rsidR="00B9637A">
        <w:rPr>
          <w:rFonts w:eastAsia="Times New Roman" w:cs="Times New Roman"/>
          <w:color w:val="000000"/>
          <w:szCs w:val="24"/>
          <w:lang w:eastAsia="en-GB"/>
        </w:rPr>
        <w:t xml:space="preserve">the comments </w:t>
      </w:r>
      <w:r w:rsidR="005027DC">
        <w:rPr>
          <w:rFonts w:eastAsia="Times New Roman" w:cs="Times New Roman"/>
          <w:color w:val="000000"/>
          <w:szCs w:val="24"/>
          <w:lang w:eastAsia="en-GB"/>
        </w:rPr>
        <w:t>and it was not down to her to respond.  The Chairman s</w:t>
      </w:r>
      <w:r w:rsidR="00B9637A">
        <w:rPr>
          <w:rFonts w:eastAsia="Times New Roman" w:cs="Times New Roman"/>
          <w:color w:val="000000"/>
          <w:szCs w:val="24"/>
          <w:lang w:eastAsia="en-GB"/>
        </w:rPr>
        <w:t xml:space="preserve">tated </w:t>
      </w:r>
      <w:r w:rsidR="005027DC">
        <w:rPr>
          <w:rFonts w:eastAsia="Times New Roman" w:cs="Times New Roman"/>
          <w:color w:val="000000"/>
          <w:szCs w:val="24"/>
          <w:lang w:eastAsia="en-GB"/>
        </w:rPr>
        <w:t xml:space="preserve">that we need to have more internal discussion as to how to move forward.  Cllr Irvine </w:t>
      </w:r>
      <w:r w:rsidR="00B9637A">
        <w:rPr>
          <w:rFonts w:eastAsia="Times New Roman" w:cs="Times New Roman"/>
          <w:color w:val="000000"/>
          <w:szCs w:val="24"/>
          <w:lang w:eastAsia="en-GB"/>
        </w:rPr>
        <w:t xml:space="preserve">commented that </w:t>
      </w:r>
      <w:r w:rsidR="005027DC">
        <w:rPr>
          <w:rFonts w:eastAsia="Times New Roman" w:cs="Times New Roman"/>
          <w:color w:val="000000"/>
          <w:szCs w:val="24"/>
          <w:lang w:eastAsia="en-GB"/>
        </w:rPr>
        <w:t xml:space="preserve">they don’t want the position, fair enough.  The Clerk suggested another meeting with Cllr Irvine.  Cllr Irvine said that he believed he had made his point.  </w:t>
      </w:r>
      <w:r w:rsidR="00141E3D">
        <w:rPr>
          <w:rFonts w:eastAsia="Times New Roman" w:cs="Times New Roman"/>
          <w:color w:val="000000"/>
          <w:szCs w:val="24"/>
          <w:lang w:eastAsia="en-GB"/>
        </w:rPr>
        <w:t xml:space="preserve"> </w:t>
      </w:r>
    </w:p>
    <w:p w14:paraId="3ACC1B6E" w14:textId="512D7DDB" w:rsidR="004900B8" w:rsidRPr="004900B8" w:rsidRDefault="00141E3D" w:rsidP="00B9637A">
      <w:pPr>
        <w:rPr>
          <w:rFonts w:eastAsia="Times New Roman" w:cs="Times New Roman"/>
          <w:color w:val="000000"/>
          <w:szCs w:val="24"/>
          <w:lang w:eastAsia="en-GB"/>
        </w:rPr>
      </w:pPr>
      <w:r>
        <w:rPr>
          <w:rFonts w:eastAsia="Times New Roman" w:cs="Times New Roman"/>
          <w:color w:val="000000"/>
          <w:szCs w:val="24"/>
          <w:lang w:eastAsia="en-GB"/>
        </w:rPr>
        <w:t xml:space="preserve">  </w:t>
      </w:r>
    </w:p>
    <w:p w14:paraId="43451152" w14:textId="3B423E80" w:rsidR="004900B8" w:rsidRPr="004900B8" w:rsidRDefault="000F49C2" w:rsidP="004900B8">
      <w:pPr>
        <w:keepNext/>
        <w:jc w:val="left"/>
        <w:outlineLvl w:val="1"/>
        <w:rPr>
          <w:b/>
        </w:rPr>
      </w:pPr>
      <w:r>
        <w:rPr>
          <w:b/>
        </w:rPr>
        <w:t>C26</w:t>
      </w:r>
      <w:r w:rsidR="004900B8" w:rsidRPr="004900B8">
        <w:rPr>
          <w:b/>
        </w:rPr>
        <w:t>.</w:t>
      </w:r>
      <w:r>
        <w:rPr>
          <w:b/>
        </w:rPr>
        <w:t>078</w:t>
      </w:r>
      <w:r w:rsidR="004900B8" w:rsidRPr="004900B8">
        <w:rPr>
          <w:b/>
        </w:rPr>
        <w:t xml:space="preserve">  EFDC PLAY IN THE PARK</w:t>
      </w:r>
    </w:p>
    <w:p w14:paraId="4BB63FC5" w14:textId="0AEFB2B1" w:rsidR="004900B8" w:rsidRDefault="000F49C2" w:rsidP="004900B8">
      <w:r>
        <w:t>It was noted that t</w:t>
      </w:r>
      <w:r w:rsidR="004900B8" w:rsidRPr="004900B8">
        <w:t>h</w:t>
      </w:r>
      <w:r w:rsidR="00567011">
        <w:t>is</w:t>
      </w:r>
      <w:r w:rsidR="004900B8" w:rsidRPr="004900B8">
        <w:t xml:space="preserve"> Council w</w:t>
      </w:r>
      <w:r w:rsidR="00643764">
        <w:t>ould o</w:t>
      </w:r>
      <w:r w:rsidR="004900B8" w:rsidRPr="004900B8">
        <w:t xml:space="preserve">nce again be taking part </w:t>
      </w:r>
      <w:r w:rsidR="00B9637A">
        <w:t xml:space="preserve">in </w:t>
      </w:r>
      <w:r w:rsidR="004900B8" w:rsidRPr="004900B8">
        <w:t>the EFDC Play in the Park Scheme in the Parish.  Th</w:t>
      </w:r>
      <w:r w:rsidR="00643764">
        <w:t xml:space="preserve">e </w:t>
      </w:r>
      <w:r w:rsidR="004900B8" w:rsidRPr="004900B8">
        <w:t xml:space="preserve">scheme </w:t>
      </w:r>
      <w:r w:rsidR="00643764">
        <w:t xml:space="preserve">is free </w:t>
      </w:r>
      <w:r w:rsidR="004900B8" w:rsidRPr="004900B8">
        <w:t>for children to attend during the school holidays</w:t>
      </w:r>
      <w:r w:rsidR="00643764">
        <w:t xml:space="preserve"> and </w:t>
      </w:r>
      <w:r w:rsidR="004900B8" w:rsidRPr="004900B8">
        <w:t>wi</w:t>
      </w:r>
      <w:r w:rsidR="00643764">
        <w:t xml:space="preserve">ll be </w:t>
      </w:r>
      <w:r w:rsidR="004900B8" w:rsidRPr="004900B8">
        <w:t>tak</w:t>
      </w:r>
      <w:r w:rsidR="00643764">
        <w:t xml:space="preserve">ing </w:t>
      </w:r>
      <w:r w:rsidR="004900B8" w:rsidRPr="004900B8">
        <w:t>place on Wednesday 22</w:t>
      </w:r>
      <w:r w:rsidR="004900B8" w:rsidRPr="004900B8">
        <w:rPr>
          <w:vertAlign w:val="superscript"/>
        </w:rPr>
        <w:t>nd</w:t>
      </w:r>
      <w:r w:rsidR="004900B8" w:rsidRPr="004900B8">
        <w:t xml:space="preserve"> July – 10am to 12 noon on the Memorial Playing Field at the Queens Hall Community Centre.   The costs for this are paid for by the Parish Council</w:t>
      </w:r>
      <w:r>
        <w:t>.</w:t>
      </w:r>
    </w:p>
    <w:p w14:paraId="641A821D" w14:textId="77777777" w:rsidR="000F49C2" w:rsidRDefault="000F49C2" w:rsidP="004900B8"/>
    <w:p w14:paraId="2AA9A158" w14:textId="0098DCAC" w:rsidR="000F49C2" w:rsidRDefault="000F49C2" w:rsidP="004900B8">
      <w:pPr>
        <w:rPr>
          <w:b/>
          <w:bCs/>
        </w:rPr>
      </w:pPr>
      <w:r>
        <w:rPr>
          <w:b/>
          <w:bCs/>
        </w:rPr>
        <w:t>C26.079  REPORT FROM ESSEX COUNTY COUNCILLOR MRS MCIVOR</w:t>
      </w:r>
    </w:p>
    <w:p w14:paraId="23D78873" w14:textId="2B7B3E8D" w:rsidR="000F49C2" w:rsidRDefault="007F73DD" w:rsidP="004900B8">
      <w:r>
        <w:t>Cllr Mrs McIvor gave a report appertaining to matters which she had been involved in during the first</w:t>
      </w:r>
    </w:p>
    <w:p w14:paraId="1D3FBF01" w14:textId="30D78573" w:rsidR="007F73DD" w:rsidRDefault="007F73DD" w:rsidP="004900B8">
      <w:r>
        <w:t xml:space="preserve">100 days of the new administration at Essex County Council.  This covered items which mattered to </w:t>
      </w:r>
    </w:p>
    <w:p w14:paraId="0E0BC18C" w14:textId="77777777" w:rsidR="00B9637A" w:rsidRDefault="007F73DD" w:rsidP="004900B8">
      <w:r>
        <w:t>residents such as potholes.  Cllr Mrs McIvor referred to an ongoing issue regarding a bus stop in Rayley Lane, North Weald, and said that she is trying very hard to get an additional bus stop put in.</w:t>
      </w:r>
      <w:r w:rsidR="00B9637A">
        <w:t xml:space="preserve">  Cllr Tyler mentioned an issue with a large dip in the road surface in Thornwood High Road, near to the new housing developments,</w:t>
      </w:r>
    </w:p>
    <w:p w14:paraId="27821171" w14:textId="331ECA16" w:rsidR="00B9637A" w:rsidRPr="007F73DD" w:rsidRDefault="00B9637A" w:rsidP="004900B8">
      <w:r>
        <w:t xml:space="preserve">which is causing vehicles to swerve onto the opposite side of the road to avoid it.  Cllr Mrs McIvor confirmed that she would take this up with Highways.  </w:t>
      </w:r>
    </w:p>
    <w:p w14:paraId="1CD164D6" w14:textId="77777777" w:rsidR="004900B8" w:rsidRDefault="004900B8" w:rsidP="00B66047"/>
    <w:p w14:paraId="7B2A8BC4" w14:textId="77777777" w:rsidR="00436D2C" w:rsidRDefault="007452AD" w:rsidP="00B66047">
      <w:r w:rsidRPr="007452AD">
        <w:rPr>
          <w:b/>
          <w:bCs/>
        </w:rPr>
        <w:t>C26.080</w:t>
      </w:r>
      <w:r w:rsidR="00436D2C">
        <w:t xml:space="preserve"> </w:t>
      </w:r>
      <w:r w:rsidR="00436D2C" w:rsidRPr="00436D2C">
        <w:rPr>
          <w:b/>
          <w:bCs/>
        </w:rPr>
        <w:t>EXCLUSION OF PUBLIC AND PRESS</w:t>
      </w:r>
      <w:r w:rsidR="00436D2C">
        <w:t xml:space="preserve"> </w:t>
      </w:r>
    </w:p>
    <w:p w14:paraId="731A27C8" w14:textId="6669929D" w:rsidR="004900B8" w:rsidRPr="007452AD" w:rsidRDefault="00436D2C" w:rsidP="00B66047">
      <w:pPr>
        <w:rPr>
          <w:b/>
          <w:bCs/>
        </w:rPr>
      </w:pPr>
      <w:r>
        <w:lastRenderedPageBreak/>
        <w:t xml:space="preserve">As the agenda contained exempt (pink) pages, it was </w:t>
      </w:r>
      <w:r w:rsidRPr="00436D2C">
        <w:rPr>
          <w:b/>
          <w:bCs/>
          <w:i/>
          <w:iCs/>
        </w:rPr>
        <w:t>AGREED</w:t>
      </w:r>
      <w:r>
        <w:t xml:space="preserve"> that the public and the press be excluded from the meeting, the Council believing that publicity would be prejudicial to the public interest by reason of the confidential nature of the business about to be discussed. </w:t>
      </w:r>
      <w:r>
        <w:rPr>
          <w:b/>
          <w:bCs/>
        </w:rPr>
        <w:t xml:space="preserve">  </w:t>
      </w:r>
    </w:p>
    <w:p w14:paraId="28EF4790" w14:textId="77777777" w:rsidR="004349AC" w:rsidRPr="004349AC" w:rsidRDefault="004349AC" w:rsidP="004349AC">
      <w:pPr>
        <w:jc w:val="left"/>
      </w:pPr>
    </w:p>
    <w:p w14:paraId="4822A195" w14:textId="149764A5" w:rsidR="004349AC" w:rsidRDefault="007452AD" w:rsidP="00BF1D15">
      <w:pPr>
        <w:jc w:val="left"/>
        <w:rPr>
          <w:rFonts w:eastAsia="Times New Roman" w:cs="Times New Roman"/>
          <w:b/>
          <w:bCs/>
          <w:color w:val="000000"/>
          <w:szCs w:val="24"/>
          <w:lang w:eastAsia="en-GB"/>
        </w:rPr>
      </w:pPr>
      <w:r>
        <w:rPr>
          <w:rFonts w:eastAsia="Times New Roman" w:cs="Times New Roman"/>
          <w:b/>
          <w:bCs/>
          <w:color w:val="000000"/>
          <w:szCs w:val="24"/>
          <w:lang w:eastAsia="en-GB"/>
        </w:rPr>
        <w:t>C26.081</w:t>
      </w:r>
      <w:r w:rsidR="00CC47EB">
        <w:rPr>
          <w:rFonts w:eastAsia="Times New Roman" w:cs="Times New Roman"/>
          <w:b/>
          <w:bCs/>
          <w:color w:val="000000"/>
          <w:szCs w:val="24"/>
          <w:lang w:eastAsia="en-GB"/>
        </w:rPr>
        <w:t xml:space="preserve">  LAND FORMERLY KNOWN AS THE BOWLS CLUB</w:t>
      </w:r>
    </w:p>
    <w:p w14:paraId="08E5B92F" w14:textId="5A537E55" w:rsidR="007452AD" w:rsidRDefault="00CC47EB" w:rsidP="00BF1D15">
      <w:pPr>
        <w:jc w:val="left"/>
        <w:rPr>
          <w:rFonts w:eastAsia="Times New Roman" w:cs="Times New Roman"/>
          <w:color w:val="000000"/>
          <w:szCs w:val="24"/>
          <w:lang w:eastAsia="en-GB"/>
        </w:rPr>
      </w:pPr>
      <w:r>
        <w:rPr>
          <w:rFonts w:eastAsia="Times New Roman" w:cs="Times New Roman"/>
          <w:color w:val="000000"/>
          <w:szCs w:val="24"/>
          <w:lang w:eastAsia="en-GB"/>
        </w:rPr>
        <w:t>Confidential item.  Members advised that they were aware of all of the four points in the agenda, all of which were noted.</w:t>
      </w:r>
    </w:p>
    <w:p w14:paraId="0FC9DCF5" w14:textId="77777777" w:rsidR="00CC47EB" w:rsidRPr="00CC47EB" w:rsidRDefault="00CC47EB" w:rsidP="00BF1D15">
      <w:pPr>
        <w:jc w:val="left"/>
        <w:rPr>
          <w:rFonts w:eastAsia="Times New Roman" w:cs="Times New Roman"/>
          <w:color w:val="000000"/>
          <w:szCs w:val="24"/>
          <w:lang w:eastAsia="en-GB"/>
        </w:rPr>
      </w:pPr>
    </w:p>
    <w:p w14:paraId="7D443094" w14:textId="4AF28B1E" w:rsidR="007452AD" w:rsidRDefault="007452AD" w:rsidP="00BF1D15">
      <w:pPr>
        <w:jc w:val="left"/>
        <w:rPr>
          <w:rFonts w:eastAsia="Times New Roman" w:cs="Times New Roman"/>
          <w:b/>
          <w:bCs/>
          <w:color w:val="000000"/>
          <w:szCs w:val="24"/>
          <w:lang w:eastAsia="en-GB"/>
        </w:rPr>
      </w:pPr>
      <w:r>
        <w:rPr>
          <w:rFonts w:eastAsia="Times New Roman" w:cs="Times New Roman"/>
          <w:b/>
          <w:bCs/>
          <w:color w:val="000000"/>
          <w:szCs w:val="24"/>
          <w:lang w:eastAsia="en-GB"/>
        </w:rPr>
        <w:t>C26.082</w:t>
      </w:r>
      <w:r w:rsidR="00CC47EB">
        <w:rPr>
          <w:rFonts w:eastAsia="Times New Roman" w:cs="Times New Roman"/>
          <w:b/>
          <w:bCs/>
          <w:color w:val="000000"/>
          <w:szCs w:val="24"/>
          <w:lang w:eastAsia="en-GB"/>
        </w:rPr>
        <w:t xml:space="preserve">  LAND FORMERLY KNOWN AS THE BOWLS CLUB</w:t>
      </w:r>
    </w:p>
    <w:p w14:paraId="21943F56" w14:textId="0EFA71EC" w:rsidR="00CC47EB" w:rsidRPr="00CC47EB" w:rsidRDefault="00CC47EB" w:rsidP="00BF1D15">
      <w:pPr>
        <w:jc w:val="left"/>
        <w:rPr>
          <w:rFonts w:eastAsia="Times New Roman" w:cs="Times New Roman"/>
          <w:color w:val="000000"/>
          <w:szCs w:val="24"/>
          <w:lang w:eastAsia="en-GB"/>
        </w:rPr>
      </w:pPr>
      <w:r>
        <w:rPr>
          <w:rFonts w:eastAsia="Times New Roman" w:cs="Times New Roman"/>
          <w:color w:val="000000"/>
          <w:szCs w:val="24"/>
          <w:lang w:eastAsia="en-GB"/>
        </w:rPr>
        <w:t>Confidential item, information noted by Councillors.</w:t>
      </w:r>
    </w:p>
    <w:p w14:paraId="1CA5C906" w14:textId="77777777" w:rsidR="00BF1D15" w:rsidRPr="002A4C8C" w:rsidRDefault="00BF1D15" w:rsidP="0063667C">
      <w:pPr>
        <w:rPr>
          <w:b/>
          <w:bCs/>
        </w:rPr>
      </w:pPr>
    </w:p>
    <w:p w14:paraId="7836C40A" w14:textId="614F14AC" w:rsidR="00A009A3" w:rsidRDefault="00A009A3" w:rsidP="003A7662">
      <w:r>
        <w:t>Meeting closed</w:t>
      </w:r>
      <w:r w:rsidR="00655DB7">
        <w:t>: 9.18pm</w:t>
      </w:r>
      <w:r>
        <w:t xml:space="preserve"> </w:t>
      </w:r>
    </w:p>
    <w:p w14:paraId="680BA30D" w14:textId="77777777" w:rsidR="00A009A3" w:rsidRDefault="00A009A3" w:rsidP="003A7662">
      <w:pPr>
        <w:rPr>
          <w:szCs w:val="24"/>
        </w:rPr>
      </w:pPr>
    </w:p>
    <w:p w14:paraId="217B0776" w14:textId="77777777" w:rsidR="00A009A3" w:rsidRDefault="00A009A3" w:rsidP="003A7662">
      <w:pPr>
        <w:rPr>
          <w:b/>
          <w:szCs w:val="24"/>
        </w:rPr>
      </w:pPr>
    </w:p>
    <w:p w14:paraId="07D9F643" w14:textId="77777777" w:rsidR="00A009A3" w:rsidRPr="00696E47"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Signed .........................................................</w:t>
      </w:r>
    </w:p>
    <w:p w14:paraId="4FC92B40" w14:textId="77777777" w:rsidR="00A009A3" w:rsidRPr="00696E47" w:rsidRDefault="00A009A3" w:rsidP="003A7662">
      <w:pPr>
        <w:rPr>
          <w:szCs w:val="24"/>
        </w:rPr>
      </w:pPr>
    </w:p>
    <w:p w14:paraId="738D17F4" w14:textId="77777777" w:rsidR="00A009A3" w:rsidRPr="00D25C25"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Date .............................................................</w:t>
      </w:r>
    </w:p>
    <w:p w14:paraId="65A9FEE9" w14:textId="1C183605" w:rsidR="00BC4119" w:rsidRPr="00BC4119" w:rsidRDefault="00BC4119" w:rsidP="003A7662">
      <w:pPr>
        <w:rPr>
          <w:rFonts w:eastAsia="Times New Roman" w:cs="Times New Roman"/>
          <w:szCs w:val="24"/>
        </w:rPr>
      </w:pPr>
    </w:p>
    <w:sectPr w:rsidR="00BC4119" w:rsidRPr="00BC4119"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C5CA3" w14:textId="77777777" w:rsidR="00AD5FA6" w:rsidRDefault="00AD5FA6">
      <w:r>
        <w:separator/>
      </w:r>
    </w:p>
  </w:endnote>
  <w:endnote w:type="continuationSeparator" w:id="0">
    <w:p w14:paraId="57C24275" w14:textId="77777777" w:rsidR="00AD5FA6" w:rsidRDefault="00AD5FA6">
      <w:r>
        <w:continuationSeparator/>
      </w:r>
    </w:p>
  </w:endnote>
  <w:endnote w:type="continuationNotice" w:id="1">
    <w:p w14:paraId="080C2C5A" w14:textId="77777777" w:rsidR="00AD5FA6" w:rsidRDefault="00AD5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99828B6"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EF9AA87"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D1AA2" w14:textId="77777777" w:rsidR="00AD5FA6" w:rsidRDefault="00AD5FA6">
      <w:r>
        <w:separator/>
      </w:r>
    </w:p>
  </w:footnote>
  <w:footnote w:type="continuationSeparator" w:id="0">
    <w:p w14:paraId="511542D2" w14:textId="77777777" w:rsidR="00AD5FA6" w:rsidRDefault="00AD5FA6">
      <w:r>
        <w:continuationSeparator/>
      </w:r>
    </w:p>
  </w:footnote>
  <w:footnote w:type="continuationNotice" w:id="1">
    <w:p w14:paraId="2954CD8E" w14:textId="77777777" w:rsidR="00AD5FA6" w:rsidRDefault="00AD5F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C39BD9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294217"/>
    <w:multiLevelType w:val="hybridMultilevel"/>
    <w:tmpl w:val="6D420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5A7724"/>
    <w:multiLevelType w:val="hybridMultilevel"/>
    <w:tmpl w:val="CF0C8D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4BF701AD"/>
    <w:multiLevelType w:val="hybridMultilevel"/>
    <w:tmpl w:val="FE9070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024BEE"/>
    <w:multiLevelType w:val="hybridMultilevel"/>
    <w:tmpl w:val="6BE6F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7F3A88"/>
    <w:multiLevelType w:val="hybridMultilevel"/>
    <w:tmpl w:val="67F23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0AEE60"/>
    <w:multiLevelType w:val="hybridMultilevel"/>
    <w:tmpl w:val="FFFFFFFF"/>
    <w:lvl w:ilvl="0" w:tplc="FC3A0524">
      <w:start w:val="1"/>
      <w:numFmt w:val="bullet"/>
      <w:lvlText w:val=""/>
      <w:lvlJc w:val="left"/>
      <w:pPr>
        <w:ind w:left="720" w:hanging="360"/>
      </w:pPr>
      <w:rPr>
        <w:rFonts w:ascii="Symbol" w:hAnsi="Symbol" w:hint="default"/>
      </w:rPr>
    </w:lvl>
    <w:lvl w:ilvl="1" w:tplc="8EDC342A">
      <w:start w:val="1"/>
      <w:numFmt w:val="bullet"/>
      <w:lvlText w:val="o"/>
      <w:lvlJc w:val="left"/>
      <w:pPr>
        <w:ind w:left="1440" w:hanging="360"/>
      </w:pPr>
      <w:rPr>
        <w:rFonts w:ascii="Courier New" w:hAnsi="Courier New" w:hint="default"/>
      </w:rPr>
    </w:lvl>
    <w:lvl w:ilvl="2" w:tplc="83D02ED0">
      <w:start w:val="1"/>
      <w:numFmt w:val="bullet"/>
      <w:lvlText w:val=""/>
      <w:lvlJc w:val="left"/>
      <w:pPr>
        <w:ind w:left="2160" w:hanging="360"/>
      </w:pPr>
      <w:rPr>
        <w:rFonts w:ascii="Wingdings" w:hAnsi="Wingdings" w:hint="default"/>
      </w:rPr>
    </w:lvl>
    <w:lvl w:ilvl="3" w:tplc="581A5022">
      <w:start w:val="1"/>
      <w:numFmt w:val="bullet"/>
      <w:lvlText w:val=""/>
      <w:lvlJc w:val="left"/>
      <w:pPr>
        <w:ind w:left="2880" w:hanging="360"/>
      </w:pPr>
      <w:rPr>
        <w:rFonts w:ascii="Symbol" w:hAnsi="Symbol" w:hint="default"/>
      </w:rPr>
    </w:lvl>
    <w:lvl w:ilvl="4" w:tplc="7A7EC134">
      <w:start w:val="1"/>
      <w:numFmt w:val="bullet"/>
      <w:lvlText w:val="o"/>
      <w:lvlJc w:val="left"/>
      <w:pPr>
        <w:ind w:left="3600" w:hanging="360"/>
      </w:pPr>
      <w:rPr>
        <w:rFonts w:ascii="Courier New" w:hAnsi="Courier New" w:hint="default"/>
      </w:rPr>
    </w:lvl>
    <w:lvl w:ilvl="5" w:tplc="650AA716">
      <w:start w:val="1"/>
      <w:numFmt w:val="bullet"/>
      <w:lvlText w:val=""/>
      <w:lvlJc w:val="left"/>
      <w:pPr>
        <w:ind w:left="4320" w:hanging="360"/>
      </w:pPr>
      <w:rPr>
        <w:rFonts w:ascii="Wingdings" w:hAnsi="Wingdings" w:hint="default"/>
      </w:rPr>
    </w:lvl>
    <w:lvl w:ilvl="6" w:tplc="A6F828C4">
      <w:start w:val="1"/>
      <w:numFmt w:val="bullet"/>
      <w:lvlText w:val=""/>
      <w:lvlJc w:val="left"/>
      <w:pPr>
        <w:ind w:left="5040" w:hanging="360"/>
      </w:pPr>
      <w:rPr>
        <w:rFonts w:ascii="Symbol" w:hAnsi="Symbol" w:hint="default"/>
      </w:rPr>
    </w:lvl>
    <w:lvl w:ilvl="7" w:tplc="5348616A">
      <w:start w:val="1"/>
      <w:numFmt w:val="bullet"/>
      <w:lvlText w:val="o"/>
      <w:lvlJc w:val="left"/>
      <w:pPr>
        <w:ind w:left="5760" w:hanging="360"/>
      </w:pPr>
      <w:rPr>
        <w:rFonts w:ascii="Courier New" w:hAnsi="Courier New" w:hint="default"/>
      </w:rPr>
    </w:lvl>
    <w:lvl w:ilvl="8" w:tplc="7E1C5F92">
      <w:start w:val="1"/>
      <w:numFmt w:val="bullet"/>
      <w:lvlText w:val=""/>
      <w:lvlJc w:val="left"/>
      <w:pPr>
        <w:ind w:left="6480" w:hanging="360"/>
      </w:pPr>
      <w:rPr>
        <w:rFonts w:ascii="Wingdings" w:hAnsi="Wingdings" w:hint="default"/>
      </w:rPr>
    </w:lvl>
  </w:abstractNum>
  <w:abstractNum w:abstractNumId="8"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C51A10"/>
    <w:multiLevelType w:val="multilevel"/>
    <w:tmpl w:val="0FE6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1" w15:restartNumberingAfterBreak="0">
    <w:nsid w:val="73C06F1E"/>
    <w:multiLevelType w:val="hybridMultilevel"/>
    <w:tmpl w:val="37A29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867E62"/>
    <w:multiLevelType w:val="hybridMultilevel"/>
    <w:tmpl w:val="95DE0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91000E"/>
    <w:multiLevelType w:val="hybridMultilevel"/>
    <w:tmpl w:val="9FECB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0"/>
  </w:num>
  <w:num w:numId="2" w16cid:durableId="555512431">
    <w:abstractNumId w:val="14"/>
  </w:num>
  <w:num w:numId="3" w16cid:durableId="426274730">
    <w:abstractNumId w:val="0"/>
  </w:num>
  <w:num w:numId="4" w16cid:durableId="1332373926">
    <w:abstractNumId w:val="8"/>
  </w:num>
  <w:num w:numId="5" w16cid:durableId="1151412378">
    <w:abstractNumId w:val="4"/>
  </w:num>
  <w:num w:numId="6" w16cid:durableId="312830883">
    <w:abstractNumId w:val="13"/>
  </w:num>
  <w:num w:numId="7" w16cid:durableId="758869683">
    <w:abstractNumId w:val="3"/>
  </w:num>
  <w:num w:numId="8" w16cid:durableId="723331178">
    <w:abstractNumId w:val="2"/>
  </w:num>
  <w:num w:numId="9" w16cid:durableId="157355380">
    <w:abstractNumId w:val="9"/>
  </w:num>
  <w:num w:numId="10" w16cid:durableId="80567067">
    <w:abstractNumId w:val="5"/>
  </w:num>
  <w:num w:numId="11" w16cid:durableId="82262265">
    <w:abstractNumId w:val="7"/>
  </w:num>
  <w:num w:numId="12" w16cid:durableId="1948074850">
    <w:abstractNumId w:val="1"/>
  </w:num>
  <w:num w:numId="13" w16cid:durableId="957682168">
    <w:abstractNumId w:val="12"/>
  </w:num>
  <w:num w:numId="14" w16cid:durableId="2124379867">
    <w:abstractNumId w:val="11"/>
  </w:num>
  <w:num w:numId="15" w16cid:durableId="204108519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93C"/>
    <w:rsid w:val="00002AF8"/>
    <w:rsid w:val="00002E41"/>
    <w:rsid w:val="00002FD0"/>
    <w:rsid w:val="00003D9E"/>
    <w:rsid w:val="00003DDF"/>
    <w:rsid w:val="00003E25"/>
    <w:rsid w:val="000045ED"/>
    <w:rsid w:val="00004765"/>
    <w:rsid w:val="0000508A"/>
    <w:rsid w:val="0000587A"/>
    <w:rsid w:val="00005EAE"/>
    <w:rsid w:val="0000632C"/>
    <w:rsid w:val="00006971"/>
    <w:rsid w:val="00006E8B"/>
    <w:rsid w:val="000070FF"/>
    <w:rsid w:val="00007120"/>
    <w:rsid w:val="00007341"/>
    <w:rsid w:val="00007FFB"/>
    <w:rsid w:val="000100C3"/>
    <w:rsid w:val="00010D38"/>
    <w:rsid w:val="00011579"/>
    <w:rsid w:val="0001171E"/>
    <w:rsid w:val="00011B25"/>
    <w:rsid w:val="000123B7"/>
    <w:rsid w:val="000127C1"/>
    <w:rsid w:val="000128A8"/>
    <w:rsid w:val="00012E0B"/>
    <w:rsid w:val="00013153"/>
    <w:rsid w:val="00013E72"/>
    <w:rsid w:val="00013FA0"/>
    <w:rsid w:val="00014327"/>
    <w:rsid w:val="000143E5"/>
    <w:rsid w:val="00014838"/>
    <w:rsid w:val="000150CA"/>
    <w:rsid w:val="00015363"/>
    <w:rsid w:val="00015955"/>
    <w:rsid w:val="00015B55"/>
    <w:rsid w:val="00015D9A"/>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A0A"/>
    <w:rsid w:val="00022CBD"/>
    <w:rsid w:val="00022DD9"/>
    <w:rsid w:val="0002361A"/>
    <w:rsid w:val="000236DA"/>
    <w:rsid w:val="00023BDE"/>
    <w:rsid w:val="0002417B"/>
    <w:rsid w:val="00024919"/>
    <w:rsid w:val="00024CEB"/>
    <w:rsid w:val="00025044"/>
    <w:rsid w:val="00025798"/>
    <w:rsid w:val="00025F27"/>
    <w:rsid w:val="00025F7A"/>
    <w:rsid w:val="000268D6"/>
    <w:rsid w:val="00026A66"/>
    <w:rsid w:val="00026B36"/>
    <w:rsid w:val="00026B8D"/>
    <w:rsid w:val="000274B4"/>
    <w:rsid w:val="000277CC"/>
    <w:rsid w:val="000278C2"/>
    <w:rsid w:val="00027CD5"/>
    <w:rsid w:val="00030076"/>
    <w:rsid w:val="000303D0"/>
    <w:rsid w:val="000307F4"/>
    <w:rsid w:val="00030951"/>
    <w:rsid w:val="00030AE8"/>
    <w:rsid w:val="00030B2E"/>
    <w:rsid w:val="00030BEB"/>
    <w:rsid w:val="0003109F"/>
    <w:rsid w:val="000311F8"/>
    <w:rsid w:val="00031257"/>
    <w:rsid w:val="0003128C"/>
    <w:rsid w:val="000312CE"/>
    <w:rsid w:val="00031AC3"/>
    <w:rsid w:val="000321BF"/>
    <w:rsid w:val="000321FD"/>
    <w:rsid w:val="00032A8B"/>
    <w:rsid w:val="00032E76"/>
    <w:rsid w:val="00033852"/>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554"/>
    <w:rsid w:val="00040783"/>
    <w:rsid w:val="0004186D"/>
    <w:rsid w:val="00041A2F"/>
    <w:rsid w:val="0004235B"/>
    <w:rsid w:val="00043696"/>
    <w:rsid w:val="00043A41"/>
    <w:rsid w:val="00043BC5"/>
    <w:rsid w:val="00044000"/>
    <w:rsid w:val="0004404A"/>
    <w:rsid w:val="000447FD"/>
    <w:rsid w:val="00044838"/>
    <w:rsid w:val="000448B0"/>
    <w:rsid w:val="00044C43"/>
    <w:rsid w:val="00044CFE"/>
    <w:rsid w:val="000451E7"/>
    <w:rsid w:val="00045BBB"/>
    <w:rsid w:val="00045D9E"/>
    <w:rsid w:val="00045ECD"/>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5C0"/>
    <w:rsid w:val="00052A9F"/>
    <w:rsid w:val="00052FC2"/>
    <w:rsid w:val="00053891"/>
    <w:rsid w:val="0005391F"/>
    <w:rsid w:val="00053A8B"/>
    <w:rsid w:val="00053E44"/>
    <w:rsid w:val="00054097"/>
    <w:rsid w:val="00054383"/>
    <w:rsid w:val="00054524"/>
    <w:rsid w:val="00054AF3"/>
    <w:rsid w:val="00054EF0"/>
    <w:rsid w:val="00056476"/>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66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413E"/>
    <w:rsid w:val="00074BB6"/>
    <w:rsid w:val="00075930"/>
    <w:rsid w:val="00075DC4"/>
    <w:rsid w:val="0007639D"/>
    <w:rsid w:val="0007734B"/>
    <w:rsid w:val="000801DC"/>
    <w:rsid w:val="00080596"/>
    <w:rsid w:val="000805F3"/>
    <w:rsid w:val="00081194"/>
    <w:rsid w:val="000811DA"/>
    <w:rsid w:val="00081ACE"/>
    <w:rsid w:val="0008235D"/>
    <w:rsid w:val="000824A7"/>
    <w:rsid w:val="00082561"/>
    <w:rsid w:val="00082A95"/>
    <w:rsid w:val="00083E8F"/>
    <w:rsid w:val="000850ED"/>
    <w:rsid w:val="00085151"/>
    <w:rsid w:val="00085412"/>
    <w:rsid w:val="00085758"/>
    <w:rsid w:val="0008653A"/>
    <w:rsid w:val="000866D3"/>
    <w:rsid w:val="000869AA"/>
    <w:rsid w:val="00086AF0"/>
    <w:rsid w:val="0008724F"/>
    <w:rsid w:val="000908DD"/>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5FA6"/>
    <w:rsid w:val="0009642B"/>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49B"/>
    <w:rsid w:val="000A55CB"/>
    <w:rsid w:val="000A65CE"/>
    <w:rsid w:val="000A6668"/>
    <w:rsid w:val="000A6C25"/>
    <w:rsid w:val="000A7B68"/>
    <w:rsid w:val="000A7D05"/>
    <w:rsid w:val="000B0911"/>
    <w:rsid w:val="000B0A31"/>
    <w:rsid w:val="000B0B5C"/>
    <w:rsid w:val="000B0DF6"/>
    <w:rsid w:val="000B1540"/>
    <w:rsid w:val="000B1CB4"/>
    <w:rsid w:val="000B1EA0"/>
    <w:rsid w:val="000B1FB8"/>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28E3"/>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B78"/>
    <w:rsid w:val="000C7C31"/>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259C"/>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D79E4"/>
    <w:rsid w:val="000E0057"/>
    <w:rsid w:val="000E00CD"/>
    <w:rsid w:val="000E057D"/>
    <w:rsid w:val="000E0632"/>
    <w:rsid w:val="000E0A6B"/>
    <w:rsid w:val="000E0B97"/>
    <w:rsid w:val="000E0D8C"/>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E77E5"/>
    <w:rsid w:val="000F031F"/>
    <w:rsid w:val="000F0419"/>
    <w:rsid w:val="000F06A1"/>
    <w:rsid w:val="000F06FD"/>
    <w:rsid w:val="000F12CF"/>
    <w:rsid w:val="000F1323"/>
    <w:rsid w:val="000F135D"/>
    <w:rsid w:val="000F1455"/>
    <w:rsid w:val="000F14B8"/>
    <w:rsid w:val="000F163B"/>
    <w:rsid w:val="000F17DB"/>
    <w:rsid w:val="000F19C5"/>
    <w:rsid w:val="000F1A79"/>
    <w:rsid w:val="000F1D55"/>
    <w:rsid w:val="000F234B"/>
    <w:rsid w:val="000F2379"/>
    <w:rsid w:val="000F24CE"/>
    <w:rsid w:val="000F3568"/>
    <w:rsid w:val="000F3878"/>
    <w:rsid w:val="000F3E91"/>
    <w:rsid w:val="000F42BB"/>
    <w:rsid w:val="000F4328"/>
    <w:rsid w:val="000F47CC"/>
    <w:rsid w:val="000F49C2"/>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582"/>
    <w:rsid w:val="00100683"/>
    <w:rsid w:val="00100791"/>
    <w:rsid w:val="00100AC6"/>
    <w:rsid w:val="00100DFF"/>
    <w:rsid w:val="00100F19"/>
    <w:rsid w:val="00101600"/>
    <w:rsid w:val="00101813"/>
    <w:rsid w:val="00101A2C"/>
    <w:rsid w:val="00101FFF"/>
    <w:rsid w:val="00102049"/>
    <w:rsid w:val="0010220A"/>
    <w:rsid w:val="001024BF"/>
    <w:rsid w:val="00102787"/>
    <w:rsid w:val="00102D47"/>
    <w:rsid w:val="00102F8D"/>
    <w:rsid w:val="001038FA"/>
    <w:rsid w:val="00103C94"/>
    <w:rsid w:val="00103E94"/>
    <w:rsid w:val="0010421D"/>
    <w:rsid w:val="00104325"/>
    <w:rsid w:val="00104989"/>
    <w:rsid w:val="00104A6F"/>
    <w:rsid w:val="00104B38"/>
    <w:rsid w:val="00105B58"/>
    <w:rsid w:val="001066C7"/>
    <w:rsid w:val="001067B1"/>
    <w:rsid w:val="00106803"/>
    <w:rsid w:val="00106D11"/>
    <w:rsid w:val="00106D69"/>
    <w:rsid w:val="001073A6"/>
    <w:rsid w:val="00107604"/>
    <w:rsid w:val="001076FD"/>
    <w:rsid w:val="0010796A"/>
    <w:rsid w:val="00107A23"/>
    <w:rsid w:val="00107B30"/>
    <w:rsid w:val="001103FF"/>
    <w:rsid w:val="00110A0C"/>
    <w:rsid w:val="00111011"/>
    <w:rsid w:val="00111023"/>
    <w:rsid w:val="001112BD"/>
    <w:rsid w:val="00111605"/>
    <w:rsid w:val="0011160D"/>
    <w:rsid w:val="001117E3"/>
    <w:rsid w:val="0011208A"/>
    <w:rsid w:val="00112398"/>
    <w:rsid w:val="001123AB"/>
    <w:rsid w:val="001123F1"/>
    <w:rsid w:val="00112745"/>
    <w:rsid w:val="001129FB"/>
    <w:rsid w:val="00112B17"/>
    <w:rsid w:val="00112BED"/>
    <w:rsid w:val="00112BEE"/>
    <w:rsid w:val="0011310A"/>
    <w:rsid w:val="001131C6"/>
    <w:rsid w:val="001131E2"/>
    <w:rsid w:val="001137F6"/>
    <w:rsid w:val="00113FB3"/>
    <w:rsid w:val="00114498"/>
    <w:rsid w:val="0011451F"/>
    <w:rsid w:val="00115161"/>
    <w:rsid w:val="00115237"/>
    <w:rsid w:val="00115516"/>
    <w:rsid w:val="00115B78"/>
    <w:rsid w:val="00116660"/>
    <w:rsid w:val="00116DD2"/>
    <w:rsid w:val="00116F84"/>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3E55"/>
    <w:rsid w:val="00124524"/>
    <w:rsid w:val="00124A92"/>
    <w:rsid w:val="00124AED"/>
    <w:rsid w:val="00124C9D"/>
    <w:rsid w:val="00125163"/>
    <w:rsid w:val="00125669"/>
    <w:rsid w:val="001256B3"/>
    <w:rsid w:val="00125B51"/>
    <w:rsid w:val="00125C28"/>
    <w:rsid w:val="00125DB2"/>
    <w:rsid w:val="001277F2"/>
    <w:rsid w:val="00127DE8"/>
    <w:rsid w:val="001302D2"/>
    <w:rsid w:val="0013063B"/>
    <w:rsid w:val="0013081C"/>
    <w:rsid w:val="00130ECE"/>
    <w:rsid w:val="0013127F"/>
    <w:rsid w:val="00131430"/>
    <w:rsid w:val="00131C68"/>
    <w:rsid w:val="001332F3"/>
    <w:rsid w:val="001338A2"/>
    <w:rsid w:val="00133D51"/>
    <w:rsid w:val="00133F22"/>
    <w:rsid w:val="00134012"/>
    <w:rsid w:val="001342D2"/>
    <w:rsid w:val="00134670"/>
    <w:rsid w:val="001347CF"/>
    <w:rsid w:val="001347F6"/>
    <w:rsid w:val="00134A1F"/>
    <w:rsid w:val="00135242"/>
    <w:rsid w:val="00135303"/>
    <w:rsid w:val="00135485"/>
    <w:rsid w:val="0013659E"/>
    <w:rsid w:val="00136A89"/>
    <w:rsid w:val="00136B7E"/>
    <w:rsid w:val="00136D2C"/>
    <w:rsid w:val="001400A5"/>
    <w:rsid w:val="001401EC"/>
    <w:rsid w:val="0014036A"/>
    <w:rsid w:val="001403EA"/>
    <w:rsid w:val="0014044A"/>
    <w:rsid w:val="001407A3"/>
    <w:rsid w:val="0014180B"/>
    <w:rsid w:val="00141818"/>
    <w:rsid w:val="00141E00"/>
    <w:rsid w:val="00141E3D"/>
    <w:rsid w:val="00141F3C"/>
    <w:rsid w:val="00142660"/>
    <w:rsid w:val="001432BC"/>
    <w:rsid w:val="00143E05"/>
    <w:rsid w:val="001440E1"/>
    <w:rsid w:val="0014499C"/>
    <w:rsid w:val="00145090"/>
    <w:rsid w:val="00145375"/>
    <w:rsid w:val="0014551A"/>
    <w:rsid w:val="00145C8E"/>
    <w:rsid w:val="00146416"/>
    <w:rsid w:val="00146550"/>
    <w:rsid w:val="00146588"/>
    <w:rsid w:val="0014662F"/>
    <w:rsid w:val="00146A28"/>
    <w:rsid w:val="00146A3B"/>
    <w:rsid w:val="00146ACA"/>
    <w:rsid w:val="0014750F"/>
    <w:rsid w:val="001478E5"/>
    <w:rsid w:val="00147C72"/>
    <w:rsid w:val="00147E64"/>
    <w:rsid w:val="00150787"/>
    <w:rsid w:val="00150B42"/>
    <w:rsid w:val="00150B9E"/>
    <w:rsid w:val="00151025"/>
    <w:rsid w:val="001512B4"/>
    <w:rsid w:val="001512B9"/>
    <w:rsid w:val="001515A0"/>
    <w:rsid w:val="00151C55"/>
    <w:rsid w:val="00151C92"/>
    <w:rsid w:val="00151FF3"/>
    <w:rsid w:val="001522D5"/>
    <w:rsid w:val="00152368"/>
    <w:rsid w:val="001523D7"/>
    <w:rsid w:val="00152558"/>
    <w:rsid w:val="0015291C"/>
    <w:rsid w:val="00152BCD"/>
    <w:rsid w:val="00152F76"/>
    <w:rsid w:val="00153230"/>
    <w:rsid w:val="0015476C"/>
    <w:rsid w:val="00154AA0"/>
    <w:rsid w:val="0015501A"/>
    <w:rsid w:val="00155A3B"/>
    <w:rsid w:val="00155A73"/>
    <w:rsid w:val="00155EA3"/>
    <w:rsid w:val="00156704"/>
    <w:rsid w:val="0015693C"/>
    <w:rsid w:val="00156B38"/>
    <w:rsid w:val="00156D63"/>
    <w:rsid w:val="00157FC4"/>
    <w:rsid w:val="00160100"/>
    <w:rsid w:val="001602C0"/>
    <w:rsid w:val="00160922"/>
    <w:rsid w:val="00160ACA"/>
    <w:rsid w:val="00160B72"/>
    <w:rsid w:val="00160E3A"/>
    <w:rsid w:val="00161118"/>
    <w:rsid w:val="00161230"/>
    <w:rsid w:val="0016138C"/>
    <w:rsid w:val="001621C8"/>
    <w:rsid w:val="00162419"/>
    <w:rsid w:val="00162560"/>
    <w:rsid w:val="00162D65"/>
    <w:rsid w:val="00162E0D"/>
    <w:rsid w:val="001632F6"/>
    <w:rsid w:val="00163383"/>
    <w:rsid w:val="00163A23"/>
    <w:rsid w:val="001642ED"/>
    <w:rsid w:val="00164E46"/>
    <w:rsid w:val="001654B2"/>
    <w:rsid w:val="00165B85"/>
    <w:rsid w:val="00165DDB"/>
    <w:rsid w:val="00165EA1"/>
    <w:rsid w:val="00165F8C"/>
    <w:rsid w:val="001661A3"/>
    <w:rsid w:val="001661FB"/>
    <w:rsid w:val="001662AE"/>
    <w:rsid w:val="0016658C"/>
    <w:rsid w:val="00166B65"/>
    <w:rsid w:val="00166D2B"/>
    <w:rsid w:val="00166DF4"/>
    <w:rsid w:val="00166DFB"/>
    <w:rsid w:val="001674E9"/>
    <w:rsid w:val="00167E05"/>
    <w:rsid w:val="00167F42"/>
    <w:rsid w:val="00170816"/>
    <w:rsid w:val="001716D2"/>
    <w:rsid w:val="0017185E"/>
    <w:rsid w:val="00171F3D"/>
    <w:rsid w:val="00172066"/>
    <w:rsid w:val="00172534"/>
    <w:rsid w:val="0017280A"/>
    <w:rsid w:val="00172B23"/>
    <w:rsid w:val="001730CF"/>
    <w:rsid w:val="001730FE"/>
    <w:rsid w:val="00173290"/>
    <w:rsid w:val="00173569"/>
    <w:rsid w:val="001738BE"/>
    <w:rsid w:val="00173E9C"/>
    <w:rsid w:val="00174007"/>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560"/>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010"/>
    <w:rsid w:val="001906E2"/>
    <w:rsid w:val="00190A5E"/>
    <w:rsid w:val="00192069"/>
    <w:rsid w:val="00192698"/>
    <w:rsid w:val="00192AB8"/>
    <w:rsid w:val="0019322D"/>
    <w:rsid w:val="00193252"/>
    <w:rsid w:val="001932D2"/>
    <w:rsid w:val="001939D4"/>
    <w:rsid w:val="00193C79"/>
    <w:rsid w:val="00193E1E"/>
    <w:rsid w:val="00194119"/>
    <w:rsid w:val="0019465E"/>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150"/>
    <w:rsid w:val="001A16FF"/>
    <w:rsid w:val="001A1BDC"/>
    <w:rsid w:val="001A1F33"/>
    <w:rsid w:val="001A1F70"/>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0DD"/>
    <w:rsid w:val="001A7299"/>
    <w:rsid w:val="001A7543"/>
    <w:rsid w:val="001A7F7C"/>
    <w:rsid w:val="001B0C70"/>
    <w:rsid w:val="001B1030"/>
    <w:rsid w:val="001B1089"/>
    <w:rsid w:val="001B1E0D"/>
    <w:rsid w:val="001B1F31"/>
    <w:rsid w:val="001B1F6B"/>
    <w:rsid w:val="001B24E4"/>
    <w:rsid w:val="001B340E"/>
    <w:rsid w:val="001B42D6"/>
    <w:rsid w:val="001B4BC5"/>
    <w:rsid w:val="001B4E30"/>
    <w:rsid w:val="001B51D6"/>
    <w:rsid w:val="001B56C7"/>
    <w:rsid w:val="001B5759"/>
    <w:rsid w:val="001B656D"/>
    <w:rsid w:val="001B6C56"/>
    <w:rsid w:val="001B74E8"/>
    <w:rsid w:val="001B769A"/>
    <w:rsid w:val="001B769F"/>
    <w:rsid w:val="001B7A4F"/>
    <w:rsid w:val="001B7C43"/>
    <w:rsid w:val="001C0C03"/>
    <w:rsid w:val="001C0FC3"/>
    <w:rsid w:val="001C1089"/>
    <w:rsid w:val="001C13A1"/>
    <w:rsid w:val="001C147E"/>
    <w:rsid w:val="001C1828"/>
    <w:rsid w:val="001C1FC7"/>
    <w:rsid w:val="001C249A"/>
    <w:rsid w:val="001C272D"/>
    <w:rsid w:val="001C2CCF"/>
    <w:rsid w:val="001C307F"/>
    <w:rsid w:val="001C319C"/>
    <w:rsid w:val="001C386F"/>
    <w:rsid w:val="001C3957"/>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863"/>
    <w:rsid w:val="001D2987"/>
    <w:rsid w:val="001D2BAA"/>
    <w:rsid w:val="001D3B15"/>
    <w:rsid w:val="001D3B4B"/>
    <w:rsid w:val="001D41CA"/>
    <w:rsid w:val="001D4987"/>
    <w:rsid w:val="001D4B90"/>
    <w:rsid w:val="001D4CD0"/>
    <w:rsid w:val="001D4D9D"/>
    <w:rsid w:val="001D4DFC"/>
    <w:rsid w:val="001D54EB"/>
    <w:rsid w:val="001D57BE"/>
    <w:rsid w:val="001D5BF0"/>
    <w:rsid w:val="001D60EC"/>
    <w:rsid w:val="001D63A2"/>
    <w:rsid w:val="001D6AF6"/>
    <w:rsid w:val="001D6D49"/>
    <w:rsid w:val="001D71BD"/>
    <w:rsid w:val="001D7280"/>
    <w:rsid w:val="001D74F9"/>
    <w:rsid w:val="001D788C"/>
    <w:rsid w:val="001D7ACD"/>
    <w:rsid w:val="001E0922"/>
    <w:rsid w:val="001E0988"/>
    <w:rsid w:val="001E1FE1"/>
    <w:rsid w:val="001E23C6"/>
    <w:rsid w:val="001E2C23"/>
    <w:rsid w:val="001E364C"/>
    <w:rsid w:val="001E36AC"/>
    <w:rsid w:val="001E3ABA"/>
    <w:rsid w:val="001E46D3"/>
    <w:rsid w:val="001E507B"/>
    <w:rsid w:val="001E577A"/>
    <w:rsid w:val="001E5CB1"/>
    <w:rsid w:val="001E5ED6"/>
    <w:rsid w:val="001E6EF9"/>
    <w:rsid w:val="001E6F87"/>
    <w:rsid w:val="001E728E"/>
    <w:rsid w:val="001E7415"/>
    <w:rsid w:val="001E75DE"/>
    <w:rsid w:val="001E7EEB"/>
    <w:rsid w:val="001E7F9B"/>
    <w:rsid w:val="001F020F"/>
    <w:rsid w:val="001F04D7"/>
    <w:rsid w:val="001F06BF"/>
    <w:rsid w:val="001F0961"/>
    <w:rsid w:val="001F0988"/>
    <w:rsid w:val="001F09F9"/>
    <w:rsid w:val="001F11D3"/>
    <w:rsid w:val="001F1612"/>
    <w:rsid w:val="001F1C89"/>
    <w:rsid w:val="001F20C0"/>
    <w:rsid w:val="001F256A"/>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1F79F8"/>
    <w:rsid w:val="002005D8"/>
    <w:rsid w:val="00200AA9"/>
    <w:rsid w:val="00201996"/>
    <w:rsid w:val="00201AA1"/>
    <w:rsid w:val="002027DA"/>
    <w:rsid w:val="00202867"/>
    <w:rsid w:val="00202A83"/>
    <w:rsid w:val="00202DBE"/>
    <w:rsid w:val="002031F0"/>
    <w:rsid w:val="0020372E"/>
    <w:rsid w:val="0020374E"/>
    <w:rsid w:val="0020374F"/>
    <w:rsid w:val="00203810"/>
    <w:rsid w:val="00203E0E"/>
    <w:rsid w:val="002043B6"/>
    <w:rsid w:val="002046F4"/>
    <w:rsid w:val="00204B4E"/>
    <w:rsid w:val="00204CC7"/>
    <w:rsid w:val="00204CCC"/>
    <w:rsid w:val="002050B3"/>
    <w:rsid w:val="00205367"/>
    <w:rsid w:val="00205953"/>
    <w:rsid w:val="0020621F"/>
    <w:rsid w:val="002063D0"/>
    <w:rsid w:val="002068DA"/>
    <w:rsid w:val="00206A3F"/>
    <w:rsid w:val="00206FFB"/>
    <w:rsid w:val="00207148"/>
    <w:rsid w:val="002071F6"/>
    <w:rsid w:val="0020751A"/>
    <w:rsid w:val="002102B0"/>
    <w:rsid w:val="002109FF"/>
    <w:rsid w:val="00210E6C"/>
    <w:rsid w:val="002113F3"/>
    <w:rsid w:val="00211455"/>
    <w:rsid w:val="00211975"/>
    <w:rsid w:val="0021221F"/>
    <w:rsid w:val="00212505"/>
    <w:rsid w:val="00212932"/>
    <w:rsid w:val="00212B6C"/>
    <w:rsid w:val="00212E47"/>
    <w:rsid w:val="00212EBD"/>
    <w:rsid w:val="00212FAB"/>
    <w:rsid w:val="0021319F"/>
    <w:rsid w:val="002139F5"/>
    <w:rsid w:val="00214031"/>
    <w:rsid w:val="002154B1"/>
    <w:rsid w:val="0021552C"/>
    <w:rsid w:val="002157AE"/>
    <w:rsid w:val="00215BA5"/>
    <w:rsid w:val="00215CA5"/>
    <w:rsid w:val="002161E9"/>
    <w:rsid w:val="002162E8"/>
    <w:rsid w:val="00216636"/>
    <w:rsid w:val="0021679C"/>
    <w:rsid w:val="002169AE"/>
    <w:rsid w:val="00216A27"/>
    <w:rsid w:val="00216F0E"/>
    <w:rsid w:val="00217528"/>
    <w:rsid w:val="0021762D"/>
    <w:rsid w:val="002178E0"/>
    <w:rsid w:val="00217BB1"/>
    <w:rsid w:val="0022004F"/>
    <w:rsid w:val="002203ED"/>
    <w:rsid w:val="00220712"/>
    <w:rsid w:val="00220CAA"/>
    <w:rsid w:val="00220D87"/>
    <w:rsid w:val="00220E1A"/>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39B"/>
    <w:rsid w:val="00240C39"/>
    <w:rsid w:val="00240C91"/>
    <w:rsid w:val="002416F2"/>
    <w:rsid w:val="0024186E"/>
    <w:rsid w:val="00241E5B"/>
    <w:rsid w:val="00242368"/>
    <w:rsid w:val="00243509"/>
    <w:rsid w:val="00243591"/>
    <w:rsid w:val="0024377D"/>
    <w:rsid w:val="0024431F"/>
    <w:rsid w:val="002443CB"/>
    <w:rsid w:val="002446FF"/>
    <w:rsid w:val="00244F08"/>
    <w:rsid w:val="002450A6"/>
    <w:rsid w:val="0024538E"/>
    <w:rsid w:val="00245453"/>
    <w:rsid w:val="00245503"/>
    <w:rsid w:val="002458D6"/>
    <w:rsid w:val="00245B2B"/>
    <w:rsid w:val="00245C19"/>
    <w:rsid w:val="00245E1D"/>
    <w:rsid w:val="002463FC"/>
    <w:rsid w:val="002466CB"/>
    <w:rsid w:val="0024681A"/>
    <w:rsid w:val="00246982"/>
    <w:rsid w:val="00246B7F"/>
    <w:rsid w:val="00246CF7"/>
    <w:rsid w:val="00246EB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263"/>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6EE4"/>
    <w:rsid w:val="00267A62"/>
    <w:rsid w:val="00267AE3"/>
    <w:rsid w:val="00267B22"/>
    <w:rsid w:val="00267BA5"/>
    <w:rsid w:val="00267C77"/>
    <w:rsid w:val="00267CF7"/>
    <w:rsid w:val="00267F5A"/>
    <w:rsid w:val="00267F96"/>
    <w:rsid w:val="002703A8"/>
    <w:rsid w:val="0027070A"/>
    <w:rsid w:val="002708DB"/>
    <w:rsid w:val="00270938"/>
    <w:rsid w:val="00270943"/>
    <w:rsid w:val="0027101A"/>
    <w:rsid w:val="00271565"/>
    <w:rsid w:val="002715B0"/>
    <w:rsid w:val="00271D45"/>
    <w:rsid w:val="00271DD7"/>
    <w:rsid w:val="0027292A"/>
    <w:rsid w:val="00272AC3"/>
    <w:rsid w:val="00272C0B"/>
    <w:rsid w:val="00273312"/>
    <w:rsid w:val="00273430"/>
    <w:rsid w:val="00273735"/>
    <w:rsid w:val="00273E48"/>
    <w:rsid w:val="0027405A"/>
    <w:rsid w:val="00274306"/>
    <w:rsid w:val="00275047"/>
    <w:rsid w:val="00275A5D"/>
    <w:rsid w:val="00275C6A"/>
    <w:rsid w:val="00275D02"/>
    <w:rsid w:val="0027638B"/>
    <w:rsid w:val="002769F4"/>
    <w:rsid w:val="00276BB7"/>
    <w:rsid w:val="002771A0"/>
    <w:rsid w:val="002773DA"/>
    <w:rsid w:val="002779B9"/>
    <w:rsid w:val="002779CC"/>
    <w:rsid w:val="002800C6"/>
    <w:rsid w:val="002801C2"/>
    <w:rsid w:val="00280796"/>
    <w:rsid w:val="0028087D"/>
    <w:rsid w:val="00280D95"/>
    <w:rsid w:val="002811ED"/>
    <w:rsid w:val="0028180A"/>
    <w:rsid w:val="00281B00"/>
    <w:rsid w:val="00281D47"/>
    <w:rsid w:val="00281FDB"/>
    <w:rsid w:val="00282123"/>
    <w:rsid w:val="0028377B"/>
    <w:rsid w:val="002837EE"/>
    <w:rsid w:val="00283A39"/>
    <w:rsid w:val="00283F66"/>
    <w:rsid w:val="002841DD"/>
    <w:rsid w:val="00284621"/>
    <w:rsid w:val="00284671"/>
    <w:rsid w:val="002857D3"/>
    <w:rsid w:val="00285D9A"/>
    <w:rsid w:val="00285FF0"/>
    <w:rsid w:val="002863E1"/>
    <w:rsid w:val="00286AB0"/>
    <w:rsid w:val="00286D9A"/>
    <w:rsid w:val="00286DC1"/>
    <w:rsid w:val="00287646"/>
    <w:rsid w:val="002876D1"/>
    <w:rsid w:val="00287735"/>
    <w:rsid w:val="00287853"/>
    <w:rsid w:val="00287B90"/>
    <w:rsid w:val="00287E0D"/>
    <w:rsid w:val="002903FF"/>
    <w:rsid w:val="0029060C"/>
    <w:rsid w:val="0029082E"/>
    <w:rsid w:val="00290E15"/>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1A6E"/>
    <w:rsid w:val="002A223B"/>
    <w:rsid w:val="002A2280"/>
    <w:rsid w:val="002A29CD"/>
    <w:rsid w:val="002A2BE9"/>
    <w:rsid w:val="002A2C55"/>
    <w:rsid w:val="002A2D4C"/>
    <w:rsid w:val="002A2D94"/>
    <w:rsid w:val="002A3808"/>
    <w:rsid w:val="002A3A81"/>
    <w:rsid w:val="002A3DA1"/>
    <w:rsid w:val="002A40D1"/>
    <w:rsid w:val="002A4C8C"/>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4CA2"/>
    <w:rsid w:val="002B54FF"/>
    <w:rsid w:val="002B5649"/>
    <w:rsid w:val="002B5A7C"/>
    <w:rsid w:val="002B6682"/>
    <w:rsid w:val="002B66F9"/>
    <w:rsid w:val="002B68BE"/>
    <w:rsid w:val="002B6AA3"/>
    <w:rsid w:val="002B6AC3"/>
    <w:rsid w:val="002B7013"/>
    <w:rsid w:val="002B703E"/>
    <w:rsid w:val="002B7061"/>
    <w:rsid w:val="002B7098"/>
    <w:rsid w:val="002B735B"/>
    <w:rsid w:val="002B7A05"/>
    <w:rsid w:val="002C0ACF"/>
    <w:rsid w:val="002C10E2"/>
    <w:rsid w:val="002C1457"/>
    <w:rsid w:val="002C17AE"/>
    <w:rsid w:val="002C17BE"/>
    <w:rsid w:val="002C183A"/>
    <w:rsid w:val="002C1965"/>
    <w:rsid w:val="002C1A53"/>
    <w:rsid w:val="002C1C62"/>
    <w:rsid w:val="002C1D59"/>
    <w:rsid w:val="002C2462"/>
    <w:rsid w:val="002C25A8"/>
    <w:rsid w:val="002C2A2B"/>
    <w:rsid w:val="002C2A50"/>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3DE"/>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C7B"/>
    <w:rsid w:val="002D6D48"/>
    <w:rsid w:val="002D70E1"/>
    <w:rsid w:val="002D7169"/>
    <w:rsid w:val="002D73C2"/>
    <w:rsid w:val="002D7BAD"/>
    <w:rsid w:val="002E0A4C"/>
    <w:rsid w:val="002E0C60"/>
    <w:rsid w:val="002E19C2"/>
    <w:rsid w:val="002E1C0D"/>
    <w:rsid w:val="002E21C9"/>
    <w:rsid w:val="002E265B"/>
    <w:rsid w:val="002E2847"/>
    <w:rsid w:val="002E305C"/>
    <w:rsid w:val="002E31A8"/>
    <w:rsid w:val="002E3530"/>
    <w:rsid w:val="002E35F7"/>
    <w:rsid w:val="002E3800"/>
    <w:rsid w:val="002E3A48"/>
    <w:rsid w:val="002E4185"/>
    <w:rsid w:val="002E508D"/>
    <w:rsid w:val="002E6DA8"/>
    <w:rsid w:val="002E7764"/>
    <w:rsid w:val="002E7C8F"/>
    <w:rsid w:val="002E7F61"/>
    <w:rsid w:val="002F0121"/>
    <w:rsid w:val="002F07B9"/>
    <w:rsid w:val="002F0E2A"/>
    <w:rsid w:val="002F114B"/>
    <w:rsid w:val="002F1405"/>
    <w:rsid w:val="002F14A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7F5"/>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3FD"/>
    <w:rsid w:val="003108C4"/>
    <w:rsid w:val="00310B2E"/>
    <w:rsid w:val="00310E61"/>
    <w:rsid w:val="0031117D"/>
    <w:rsid w:val="00311328"/>
    <w:rsid w:val="00311622"/>
    <w:rsid w:val="003119D2"/>
    <w:rsid w:val="00311A0C"/>
    <w:rsid w:val="00311CE9"/>
    <w:rsid w:val="00311EBD"/>
    <w:rsid w:val="0031238C"/>
    <w:rsid w:val="00312518"/>
    <w:rsid w:val="00313803"/>
    <w:rsid w:val="003139C7"/>
    <w:rsid w:val="00313F78"/>
    <w:rsid w:val="00314538"/>
    <w:rsid w:val="0031496A"/>
    <w:rsid w:val="00314A2D"/>
    <w:rsid w:val="00314B41"/>
    <w:rsid w:val="00314C57"/>
    <w:rsid w:val="00314CD6"/>
    <w:rsid w:val="00315277"/>
    <w:rsid w:val="0031542C"/>
    <w:rsid w:val="0031591D"/>
    <w:rsid w:val="00315FDC"/>
    <w:rsid w:val="00316383"/>
    <w:rsid w:val="00316721"/>
    <w:rsid w:val="00316ACC"/>
    <w:rsid w:val="00317102"/>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17E8"/>
    <w:rsid w:val="00322CE0"/>
    <w:rsid w:val="00323102"/>
    <w:rsid w:val="00323392"/>
    <w:rsid w:val="003238BF"/>
    <w:rsid w:val="00324420"/>
    <w:rsid w:val="0032487B"/>
    <w:rsid w:val="003248DA"/>
    <w:rsid w:val="00324B11"/>
    <w:rsid w:val="00324CE2"/>
    <w:rsid w:val="00324E60"/>
    <w:rsid w:val="00325017"/>
    <w:rsid w:val="00325109"/>
    <w:rsid w:val="0032555D"/>
    <w:rsid w:val="0032563E"/>
    <w:rsid w:val="003266E7"/>
    <w:rsid w:val="00326731"/>
    <w:rsid w:val="00326BEE"/>
    <w:rsid w:val="00326CC1"/>
    <w:rsid w:val="00326DB0"/>
    <w:rsid w:val="0032727A"/>
    <w:rsid w:val="0032731E"/>
    <w:rsid w:val="0032742E"/>
    <w:rsid w:val="00327A5C"/>
    <w:rsid w:val="00327B3D"/>
    <w:rsid w:val="00327C83"/>
    <w:rsid w:val="0033050D"/>
    <w:rsid w:val="00330A35"/>
    <w:rsid w:val="00330DA3"/>
    <w:rsid w:val="00330F4F"/>
    <w:rsid w:val="003313E2"/>
    <w:rsid w:val="003316EA"/>
    <w:rsid w:val="0033210E"/>
    <w:rsid w:val="003330DF"/>
    <w:rsid w:val="00333341"/>
    <w:rsid w:val="0033385C"/>
    <w:rsid w:val="00333BFE"/>
    <w:rsid w:val="00333D20"/>
    <w:rsid w:val="003345A6"/>
    <w:rsid w:val="003345E1"/>
    <w:rsid w:val="0033471A"/>
    <w:rsid w:val="00334ABD"/>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55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A97"/>
    <w:rsid w:val="00363B4B"/>
    <w:rsid w:val="00364656"/>
    <w:rsid w:val="00364D0B"/>
    <w:rsid w:val="00364FCE"/>
    <w:rsid w:val="003650DE"/>
    <w:rsid w:val="0036511B"/>
    <w:rsid w:val="003651CE"/>
    <w:rsid w:val="00365540"/>
    <w:rsid w:val="00365DAA"/>
    <w:rsid w:val="00365E61"/>
    <w:rsid w:val="00365F2F"/>
    <w:rsid w:val="00365F7C"/>
    <w:rsid w:val="00365FE2"/>
    <w:rsid w:val="003664CE"/>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2FB1"/>
    <w:rsid w:val="00373162"/>
    <w:rsid w:val="003733D1"/>
    <w:rsid w:val="00373C6B"/>
    <w:rsid w:val="00373F4F"/>
    <w:rsid w:val="00374851"/>
    <w:rsid w:val="00374DBE"/>
    <w:rsid w:val="00375061"/>
    <w:rsid w:val="003753F4"/>
    <w:rsid w:val="00375C11"/>
    <w:rsid w:val="00376607"/>
    <w:rsid w:val="00376616"/>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82"/>
    <w:rsid w:val="003854AD"/>
    <w:rsid w:val="003854E2"/>
    <w:rsid w:val="0038555F"/>
    <w:rsid w:val="00385B5F"/>
    <w:rsid w:val="00385E11"/>
    <w:rsid w:val="00385EAF"/>
    <w:rsid w:val="003860E1"/>
    <w:rsid w:val="003860EB"/>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A1"/>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47"/>
    <w:rsid w:val="00395CAC"/>
    <w:rsid w:val="00395F18"/>
    <w:rsid w:val="003964C0"/>
    <w:rsid w:val="00396898"/>
    <w:rsid w:val="00396AF7"/>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3E80"/>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40"/>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0E"/>
    <w:rsid w:val="003C4023"/>
    <w:rsid w:val="003C40CB"/>
    <w:rsid w:val="003C4EC8"/>
    <w:rsid w:val="003C5288"/>
    <w:rsid w:val="003C5E05"/>
    <w:rsid w:val="003C6BEF"/>
    <w:rsid w:val="003C6CD5"/>
    <w:rsid w:val="003C6E11"/>
    <w:rsid w:val="003C75A8"/>
    <w:rsid w:val="003C7794"/>
    <w:rsid w:val="003C7CA9"/>
    <w:rsid w:val="003D09B9"/>
    <w:rsid w:val="003D0A65"/>
    <w:rsid w:val="003D0AF3"/>
    <w:rsid w:val="003D1A00"/>
    <w:rsid w:val="003D1AF6"/>
    <w:rsid w:val="003D1DE4"/>
    <w:rsid w:val="003D2100"/>
    <w:rsid w:val="003D22B3"/>
    <w:rsid w:val="003D2F62"/>
    <w:rsid w:val="003D2F83"/>
    <w:rsid w:val="003D3E12"/>
    <w:rsid w:val="003D4115"/>
    <w:rsid w:val="003D4136"/>
    <w:rsid w:val="003D4168"/>
    <w:rsid w:val="003D4A1C"/>
    <w:rsid w:val="003D607C"/>
    <w:rsid w:val="003D62BC"/>
    <w:rsid w:val="003D67AC"/>
    <w:rsid w:val="003D7078"/>
    <w:rsid w:val="003D7660"/>
    <w:rsid w:val="003D7AD1"/>
    <w:rsid w:val="003D7B2C"/>
    <w:rsid w:val="003D7E60"/>
    <w:rsid w:val="003E099A"/>
    <w:rsid w:val="003E0E14"/>
    <w:rsid w:val="003E1866"/>
    <w:rsid w:val="003E1B0F"/>
    <w:rsid w:val="003E251E"/>
    <w:rsid w:val="003E32BD"/>
    <w:rsid w:val="003E39E0"/>
    <w:rsid w:val="003E47CD"/>
    <w:rsid w:val="003E48A9"/>
    <w:rsid w:val="003E4D27"/>
    <w:rsid w:val="003E5A2D"/>
    <w:rsid w:val="003E5A7E"/>
    <w:rsid w:val="003E5FBB"/>
    <w:rsid w:val="003E63D0"/>
    <w:rsid w:val="003E658D"/>
    <w:rsid w:val="003E6778"/>
    <w:rsid w:val="003E678E"/>
    <w:rsid w:val="003E6829"/>
    <w:rsid w:val="003E69D1"/>
    <w:rsid w:val="003E69FD"/>
    <w:rsid w:val="003E7454"/>
    <w:rsid w:val="003E751C"/>
    <w:rsid w:val="003E7B63"/>
    <w:rsid w:val="003E7FEA"/>
    <w:rsid w:val="003F035E"/>
    <w:rsid w:val="003F042C"/>
    <w:rsid w:val="003F1709"/>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441"/>
    <w:rsid w:val="0040159B"/>
    <w:rsid w:val="004017A0"/>
    <w:rsid w:val="004018F4"/>
    <w:rsid w:val="00401B1E"/>
    <w:rsid w:val="00401D31"/>
    <w:rsid w:val="00401D7E"/>
    <w:rsid w:val="0040261E"/>
    <w:rsid w:val="00402AEE"/>
    <w:rsid w:val="00402C56"/>
    <w:rsid w:val="00402D83"/>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A84"/>
    <w:rsid w:val="00410C2C"/>
    <w:rsid w:val="00411327"/>
    <w:rsid w:val="00411578"/>
    <w:rsid w:val="00411844"/>
    <w:rsid w:val="00411DA6"/>
    <w:rsid w:val="004123D8"/>
    <w:rsid w:val="004123DD"/>
    <w:rsid w:val="004127F1"/>
    <w:rsid w:val="00413BA7"/>
    <w:rsid w:val="00413DD8"/>
    <w:rsid w:val="004140DD"/>
    <w:rsid w:val="0041425A"/>
    <w:rsid w:val="004145B0"/>
    <w:rsid w:val="00414B2A"/>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A95"/>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6DCB"/>
    <w:rsid w:val="0042713E"/>
    <w:rsid w:val="004276C3"/>
    <w:rsid w:val="0042779A"/>
    <w:rsid w:val="004278B7"/>
    <w:rsid w:val="00427B18"/>
    <w:rsid w:val="00427BF3"/>
    <w:rsid w:val="0043077D"/>
    <w:rsid w:val="00430AB2"/>
    <w:rsid w:val="00430ABF"/>
    <w:rsid w:val="00430B4E"/>
    <w:rsid w:val="00430F63"/>
    <w:rsid w:val="00430F82"/>
    <w:rsid w:val="00431222"/>
    <w:rsid w:val="0043123D"/>
    <w:rsid w:val="00431493"/>
    <w:rsid w:val="004314B2"/>
    <w:rsid w:val="00431587"/>
    <w:rsid w:val="00431CF5"/>
    <w:rsid w:val="0043278A"/>
    <w:rsid w:val="00432DC7"/>
    <w:rsid w:val="004333F8"/>
    <w:rsid w:val="00433AB3"/>
    <w:rsid w:val="004343A9"/>
    <w:rsid w:val="004349AC"/>
    <w:rsid w:val="00434FF0"/>
    <w:rsid w:val="004356F5"/>
    <w:rsid w:val="0043609A"/>
    <w:rsid w:val="00436410"/>
    <w:rsid w:val="00436497"/>
    <w:rsid w:val="004368E3"/>
    <w:rsid w:val="004369D8"/>
    <w:rsid w:val="00436A1B"/>
    <w:rsid w:val="00436D2C"/>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2ECB"/>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965"/>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A2"/>
    <w:rsid w:val="004534FE"/>
    <w:rsid w:val="004536FB"/>
    <w:rsid w:val="0045378C"/>
    <w:rsid w:val="00453E0E"/>
    <w:rsid w:val="00454176"/>
    <w:rsid w:val="00454265"/>
    <w:rsid w:val="00454567"/>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6A6"/>
    <w:rsid w:val="00462FB4"/>
    <w:rsid w:val="00463465"/>
    <w:rsid w:val="0046347F"/>
    <w:rsid w:val="00463AE4"/>
    <w:rsid w:val="00463BD6"/>
    <w:rsid w:val="00463C13"/>
    <w:rsid w:val="00463FE2"/>
    <w:rsid w:val="004640CF"/>
    <w:rsid w:val="0046464F"/>
    <w:rsid w:val="004646FB"/>
    <w:rsid w:val="004649A1"/>
    <w:rsid w:val="00464E09"/>
    <w:rsid w:val="00464EA2"/>
    <w:rsid w:val="00465150"/>
    <w:rsid w:val="004655E3"/>
    <w:rsid w:val="00466037"/>
    <w:rsid w:val="00466B3F"/>
    <w:rsid w:val="0046716D"/>
    <w:rsid w:val="0046726A"/>
    <w:rsid w:val="00467763"/>
    <w:rsid w:val="004678EE"/>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531"/>
    <w:rsid w:val="0047460F"/>
    <w:rsid w:val="00475405"/>
    <w:rsid w:val="0047582A"/>
    <w:rsid w:val="00476258"/>
    <w:rsid w:val="004771B4"/>
    <w:rsid w:val="00477214"/>
    <w:rsid w:val="00477379"/>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A8C"/>
    <w:rsid w:val="00484E7A"/>
    <w:rsid w:val="00484FF6"/>
    <w:rsid w:val="0048532C"/>
    <w:rsid w:val="0048542A"/>
    <w:rsid w:val="004855C8"/>
    <w:rsid w:val="00486BF3"/>
    <w:rsid w:val="00486D32"/>
    <w:rsid w:val="00486E37"/>
    <w:rsid w:val="00486F1C"/>
    <w:rsid w:val="00486FF0"/>
    <w:rsid w:val="00487253"/>
    <w:rsid w:val="004878CA"/>
    <w:rsid w:val="004900B8"/>
    <w:rsid w:val="00490B0F"/>
    <w:rsid w:val="0049147E"/>
    <w:rsid w:val="00491918"/>
    <w:rsid w:val="00491CED"/>
    <w:rsid w:val="00491D9D"/>
    <w:rsid w:val="0049244D"/>
    <w:rsid w:val="00492896"/>
    <w:rsid w:val="004930E0"/>
    <w:rsid w:val="00493E9F"/>
    <w:rsid w:val="00494112"/>
    <w:rsid w:val="00494687"/>
    <w:rsid w:val="00494726"/>
    <w:rsid w:val="00495109"/>
    <w:rsid w:val="004952FC"/>
    <w:rsid w:val="0049587A"/>
    <w:rsid w:val="004958DF"/>
    <w:rsid w:val="00495948"/>
    <w:rsid w:val="0049597E"/>
    <w:rsid w:val="004959FE"/>
    <w:rsid w:val="00496668"/>
    <w:rsid w:val="004967FF"/>
    <w:rsid w:val="00496D78"/>
    <w:rsid w:val="00497378"/>
    <w:rsid w:val="00497754"/>
    <w:rsid w:val="004A022C"/>
    <w:rsid w:val="004A0C83"/>
    <w:rsid w:val="004A0D3D"/>
    <w:rsid w:val="004A0ED1"/>
    <w:rsid w:val="004A0F85"/>
    <w:rsid w:val="004A121C"/>
    <w:rsid w:val="004A1879"/>
    <w:rsid w:val="004A1A0B"/>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0F21"/>
    <w:rsid w:val="004B18B8"/>
    <w:rsid w:val="004B1982"/>
    <w:rsid w:val="004B19F3"/>
    <w:rsid w:val="004B1BDD"/>
    <w:rsid w:val="004B1F09"/>
    <w:rsid w:val="004B201D"/>
    <w:rsid w:val="004B2415"/>
    <w:rsid w:val="004B2448"/>
    <w:rsid w:val="004B268D"/>
    <w:rsid w:val="004B31BB"/>
    <w:rsid w:val="004B3250"/>
    <w:rsid w:val="004B34C0"/>
    <w:rsid w:val="004B3719"/>
    <w:rsid w:val="004B3C1E"/>
    <w:rsid w:val="004B409B"/>
    <w:rsid w:val="004B42C4"/>
    <w:rsid w:val="004B4373"/>
    <w:rsid w:val="004B43DF"/>
    <w:rsid w:val="004B51B1"/>
    <w:rsid w:val="004B52E0"/>
    <w:rsid w:val="004B6437"/>
    <w:rsid w:val="004B7304"/>
    <w:rsid w:val="004C01B1"/>
    <w:rsid w:val="004C0464"/>
    <w:rsid w:val="004C0901"/>
    <w:rsid w:val="004C0926"/>
    <w:rsid w:val="004C09CB"/>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098"/>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82D"/>
    <w:rsid w:val="004E2AC7"/>
    <w:rsid w:val="004E2B56"/>
    <w:rsid w:val="004E328A"/>
    <w:rsid w:val="004E3513"/>
    <w:rsid w:val="004E409B"/>
    <w:rsid w:val="004E4B38"/>
    <w:rsid w:val="004E4CCC"/>
    <w:rsid w:val="004E4FE4"/>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3C0E"/>
    <w:rsid w:val="004F452E"/>
    <w:rsid w:val="004F4974"/>
    <w:rsid w:val="004F4E3B"/>
    <w:rsid w:val="004F4F09"/>
    <w:rsid w:val="004F51C6"/>
    <w:rsid w:val="004F53A3"/>
    <w:rsid w:val="004F578B"/>
    <w:rsid w:val="004F5D5D"/>
    <w:rsid w:val="004F6274"/>
    <w:rsid w:val="004F6333"/>
    <w:rsid w:val="004F654F"/>
    <w:rsid w:val="004F6DD1"/>
    <w:rsid w:val="004F6ED2"/>
    <w:rsid w:val="004F72ED"/>
    <w:rsid w:val="004F765B"/>
    <w:rsid w:val="004F7D0F"/>
    <w:rsid w:val="0050013D"/>
    <w:rsid w:val="0050025D"/>
    <w:rsid w:val="00500773"/>
    <w:rsid w:val="00500F45"/>
    <w:rsid w:val="00500FA4"/>
    <w:rsid w:val="00501959"/>
    <w:rsid w:val="005019E8"/>
    <w:rsid w:val="00501C85"/>
    <w:rsid w:val="005027DC"/>
    <w:rsid w:val="00503096"/>
    <w:rsid w:val="0050319D"/>
    <w:rsid w:val="005038E9"/>
    <w:rsid w:val="00503D09"/>
    <w:rsid w:val="0050486A"/>
    <w:rsid w:val="0050488E"/>
    <w:rsid w:val="00504B52"/>
    <w:rsid w:val="00504F02"/>
    <w:rsid w:val="00505056"/>
    <w:rsid w:val="00505255"/>
    <w:rsid w:val="005053E0"/>
    <w:rsid w:val="005056C7"/>
    <w:rsid w:val="00505D07"/>
    <w:rsid w:val="00505EDB"/>
    <w:rsid w:val="00506021"/>
    <w:rsid w:val="00506663"/>
    <w:rsid w:val="00506D84"/>
    <w:rsid w:val="00506F13"/>
    <w:rsid w:val="005071C8"/>
    <w:rsid w:val="005071F8"/>
    <w:rsid w:val="00507504"/>
    <w:rsid w:val="00507AD3"/>
    <w:rsid w:val="00507F50"/>
    <w:rsid w:val="00510882"/>
    <w:rsid w:val="00510C6B"/>
    <w:rsid w:val="00511432"/>
    <w:rsid w:val="00511D3E"/>
    <w:rsid w:val="00512001"/>
    <w:rsid w:val="00512067"/>
    <w:rsid w:val="0051257E"/>
    <w:rsid w:val="00512966"/>
    <w:rsid w:val="00512990"/>
    <w:rsid w:val="00512CD9"/>
    <w:rsid w:val="0051317E"/>
    <w:rsid w:val="00513865"/>
    <w:rsid w:val="005138E5"/>
    <w:rsid w:val="00513970"/>
    <w:rsid w:val="00513C22"/>
    <w:rsid w:val="00513E3F"/>
    <w:rsid w:val="00514B47"/>
    <w:rsid w:val="005151AB"/>
    <w:rsid w:val="005151E9"/>
    <w:rsid w:val="00515E6D"/>
    <w:rsid w:val="00515F70"/>
    <w:rsid w:val="00516339"/>
    <w:rsid w:val="0051661C"/>
    <w:rsid w:val="00516F2C"/>
    <w:rsid w:val="00516F97"/>
    <w:rsid w:val="005170ED"/>
    <w:rsid w:val="00517377"/>
    <w:rsid w:val="00517502"/>
    <w:rsid w:val="00517B15"/>
    <w:rsid w:val="005202CD"/>
    <w:rsid w:val="005204F6"/>
    <w:rsid w:val="00520CD3"/>
    <w:rsid w:val="005210AD"/>
    <w:rsid w:val="0052129E"/>
    <w:rsid w:val="00521646"/>
    <w:rsid w:val="005217A0"/>
    <w:rsid w:val="00521C48"/>
    <w:rsid w:val="00521DAB"/>
    <w:rsid w:val="00522BC6"/>
    <w:rsid w:val="00522C80"/>
    <w:rsid w:val="00522CE2"/>
    <w:rsid w:val="00522D1C"/>
    <w:rsid w:val="00523104"/>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2779A"/>
    <w:rsid w:val="00530536"/>
    <w:rsid w:val="005306D1"/>
    <w:rsid w:val="00530CC4"/>
    <w:rsid w:val="00530F31"/>
    <w:rsid w:val="005311FC"/>
    <w:rsid w:val="0053120B"/>
    <w:rsid w:val="00531673"/>
    <w:rsid w:val="00531685"/>
    <w:rsid w:val="005319F9"/>
    <w:rsid w:val="00531C0A"/>
    <w:rsid w:val="00532D8C"/>
    <w:rsid w:val="00532DF7"/>
    <w:rsid w:val="005334DD"/>
    <w:rsid w:val="005340C6"/>
    <w:rsid w:val="00534265"/>
    <w:rsid w:val="005349FD"/>
    <w:rsid w:val="0053547B"/>
    <w:rsid w:val="00535AD8"/>
    <w:rsid w:val="00535F81"/>
    <w:rsid w:val="00536017"/>
    <w:rsid w:val="005362F3"/>
    <w:rsid w:val="00536414"/>
    <w:rsid w:val="0053689C"/>
    <w:rsid w:val="00536A63"/>
    <w:rsid w:val="00536D39"/>
    <w:rsid w:val="0053701F"/>
    <w:rsid w:val="0053719D"/>
    <w:rsid w:val="005371E2"/>
    <w:rsid w:val="00537307"/>
    <w:rsid w:val="00537376"/>
    <w:rsid w:val="00537396"/>
    <w:rsid w:val="00537475"/>
    <w:rsid w:val="005378EE"/>
    <w:rsid w:val="00537C2B"/>
    <w:rsid w:val="00537D64"/>
    <w:rsid w:val="005400AC"/>
    <w:rsid w:val="00540BA9"/>
    <w:rsid w:val="00540D9F"/>
    <w:rsid w:val="0054133C"/>
    <w:rsid w:val="005415B9"/>
    <w:rsid w:val="0054174A"/>
    <w:rsid w:val="005419DF"/>
    <w:rsid w:val="00541EA7"/>
    <w:rsid w:val="00541FF9"/>
    <w:rsid w:val="005423B2"/>
    <w:rsid w:val="005427A6"/>
    <w:rsid w:val="0054309E"/>
    <w:rsid w:val="0054352D"/>
    <w:rsid w:val="0054397E"/>
    <w:rsid w:val="005443EF"/>
    <w:rsid w:val="005446AC"/>
    <w:rsid w:val="0054480E"/>
    <w:rsid w:val="00544949"/>
    <w:rsid w:val="00544AE6"/>
    <w:rsid w:val="00544C39"/>
    <w:rsid w:val="00544C76"/>
    <w:rsid w:val="0054524B"/>
    <w:rsid w:val="00545484"/>
    <w:rsid w:val="00546402"/>
    <w:rsid w:val="00546A4D"/>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2ACB"/>
    <w:rsid w:val="00553268"/>
    <w:rsid w:val="0055376A"/>
    <w:rsid w:val="00554354"/>
    <w:rsid w:val="005548A3"/>
    <w:rsid w:val="00554D86"/>
    <w:rsid w:val="00554DA4"/>
    <w:rsid w:val="00554DD9"/>
    <w:rsid w:val="00555446"/>
    <w:rsid w:val="00555911"/>
    <w:rsid w:val="00555AFC"/>
    <w:rsid w:val="00555D8B"/>
    <w:rsid w:val="005562B9"/>
    <w:rsid w:val="0055677D"/>
    <w:rsid w:val="00556CC2"/>
    <w:rsid w:val="005575A4"/>
    <w:rsid w:val="00557876"/>
    <w:rsid w:val="00557E0E"/>
    <w:rsid w:val="00557ED2"/>
    <w:rsid w:val="0056017F"/>
    <w:rsid w:val="00560352"/>
    <w:rsid w:val="005603A8"/>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11"/>
    <w:rsid w:val="005670AF"/>
    <w:rsid w:val="005670F1"/>
    <w:rsid w:val="005678F8"/>
    <w:rsid w:val="00567A54"/>
    <w:rsid w:val="00567B6B"/>
    <w:rsid w:val="00570180"/>
    <w:rsid w:val="005701FF"/>
    <w:rsid w:val="005709D3"/>
    <w:rsid w:val="00570C26"/>
    <w:rsid w:val="00570EA3"/>
    <w:rsid w:val="00571C8A"/>
    <w:rsid w:val="00572076"/>
    <w:rsid w:val="00572409"/>
    <w:rsid w:val="005725CD"/>
    <w:rsid w:val="00572621"/>
    <w:rsid w:val="005735C1"/>
    <w:rsid w:val="00573B65"/>
    <w:rsid w:val="00573F42"/>
    <w:rsid w:val="005740BE"/>
    <w:rsid w:val="0057415B"/>
    <w:rsid w:val="00574490"/>
    <w:rsid w:val="005745B0"/>
    <w:rsid w:val="0057486C"/>
    <w:rsid w:val="0057488E"/>
    <w:rsid w:val="005749FA"/>
    <w:rsid w:val="00574CB8"/>
    <w:rsid w:val="00575701"/>
    <w:rsid w:val="00575A4C"/>
    <w:rsid w:val="00575B64"/>
    <w:rsid w:val="00575CF8"/>
    <w:rsid w:val="00575E7E"/>
    <w:rsid w:val="005760EB"/>
    <w:rsid w:val="00576248"/>
    <w:rsid w:val="00576309"/>
    <w:rsid w:val="00577274"/>
    <w:rsid w:val="00577430"/>
    <w:rsid w:val="00580A4F"/>
    <w:rsid w:val="00580AE0"/>
    <w:rsid w:val="00580B1E"/>
    <w:rsid w:val="0058168C"/>
    <w:rsid w:val="00581AE4"/>
    <w:rsid w:val="00581E8C"/>
    <w:rsid w:val="00581FC4"/>
    <w:rsid w:val="00581FE7"/>
    <w:rsid w:val="005823DF"/>
    <w:rsid w:val="00582C85"/>
    <w:rsid w:val="005831D9"/>
    <w:rsid w:val="00583C9D"/>
    <w:rsid w:val="005840B1"/>
    <w:rsid w:val="00584BB0"/>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296"/>
    <w:rsid w:val="0059254C"/>
    <w:rsid w:val="00593158"/>
    <w:rsid w:val="005933CD"/>
    <w:rsid w:val="005934C1"/>
    <w:rsid w:val="005938B9"/>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3F93"/>
    <w:rsid w:val="005A414E"/>
    <w:rsid w:val="005A45C0"/>
    <w:rsid w:val="005A47D2"/>
    <w:rsid w:val="005A4942"/>
    <w:rsid w:val="005A4C35"/>
    <w:rsid w:val="005A503D"/>
    <w:rsid w:val="005A53BD"/>
    <w:rsid w:val="005A54A1"/>
    <w:rsid w:val="005A5588"/>
    <w:rsid w:val="005A567E"/>
    <w:rsid w:val="005A654F"/>
    <w:rsid w:val="005A6904"/>
    <w:rsid w:val="005A69BD"/>
    <w:rsid w:val="005A6A2C"/>
    <w:rsid w:val="005A6A32"/>
    <w:rsid w:val="005A6C81"/>
    <w:rsid w:val="005A6E0F"/>
    <w:rsid w:val="005A789A"/>
    <w:rsid w:val="005A7AA0"/>
    <w:rsid w:val="005B012B"/>
    <w:rsid w:val="005B08AC"/>
    <w:rsid w:val="005B0DC6"/>
    <w:rsid w:val="005B0E8D"/>
    <w:rsid w:val="005B1133"/>
    <w:rsid w:val="005B1370"/>
    <w:rsid w:val="005B1A8B"/>
    <w:rsid w:val="005B1C66"/>
    <w:rsid w:val="005B1DD8"/>
    <w:rsid w:val="005B1DDB"/>
    <w:rsid w:val="005B1E85"/>
    <w:rsid w:val="005B1F3A"/>
    <w:rsid w:val="005B2370"/>
    <w:rsid w:val="005B323A"/>
    <w:rsid w:val="005B3260"/>
    <w:rsid w:val="005B346F"/>
    <w:rsid w:val="005B386D"/>
    <w:rsid w:val="005B498E"/>
    <w:rsid w:val="005B4BC8"/>
    <w:rsid w:val="005B4D9A"/>
    <w:rsid w:val="005B4DA7"/>
    <w:rsid w:val="005B51B6"/>
    <w:rsid w:val="005B5C82"/>
    <w:rsid w:val="005B612B"/>
    <w:rsid w:val="005B61BF"/>
    <w:rsid w:val="005B6808"/>
    <w:rsid w:val="005B68CD"/>
    <w:rsid w:val="005B6B8D"/>
    <w:rsid w:val="005B7028"/>
    <w:rsid w:val="005C026C"/>
    <w:rsid w:val="005C0489"/>
    <w:rsid w:val="005C05DC"/>
    <w:rsid w:val="005C09BA"/>
    <w:rsid w:val="005C09DD"/>
    <w:rsid w:val="005C0B0A"/>
    <w:rsid w:val="005C1005"/>
    <w:rsid w:val="005C1215"/>
    <w:rsid w:val="005C13FF"/>
    <w:rsid w:val="005C15D1"/>
    <w:rsid w:val="005C160B"/>
    <w:rsid w:val="005C17BA"/>
    <w:rsid w:val="005C1982"/>
    <w:rsid w:val="005C26BB"/>
    <w:rsid w:val="005C4137"/>
    <w:rsid w:val="005C4D8D"/>
    <w:rsid w:val="005C511E"/>
    <w:rsid w:val="005C5212"/>
    <w:rsid w:val="005C5373"/>
    <w:rsid w:val="005C5FEC"/>
    <w:rsid w:val="005C663E"/>
    <w:rsid w:val="005C6A23"/>
    <w:rsid w:val="005C6D67"/>
    <w:rsid w:val="005C6E13"/>
    <w:rsid w:val="005C7006"/>
    <w:rsid w:val="005C7190"/>
    <w:rsid w:val="005C7373"/>
    <w:rsid w:val="005C7468"/>
    <w:rsid w:val="005C74D7"/>
    <w:rsid w:val="005C7A69"/>
    <w:rsid w:val="005D05AC"/>
    <w:rsid w:val="005D09AD"/>
    <w:rsid w:val="005D0AF2"/>
    <w:rsid w:val="005D0B5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7A0"/>
    <w:rsid w:val="005D4DE8"/>
    <w:rsid w:val="005D4F94"/>
    <w:rsid w:val="005D4FAA"/>
    <w:rsid w:val="005D50C0"/>
    <w:rsid w:val="005D5460"/>
    <w:rsid w:val="005D5509"/>
    <w:rsid w:val="005D59BA"/>
    <w:rsid w:val="005D5AA6"/>
    <w:rsid w:val="005D5D83"/>
    <w:rsid w:val="005D5F0A"/>
    <w:rsid w:val="005D6189"/>
    <w:rsid w:val="005D6693"/>
    <w:rsid w:val="005D66B8"/>
    <w:rsid w:val="005D6A79"/>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913"/>
    <w:rsid w:val="005E7E8C"/>
    <w:rsid w:val="005E7ED6"/>
    <w:rsid w:val="005E7FBD"/>
    <w:rsid w:val="005F001F"/>
    <w:rsid w:val="005F0881"/>
    <w:rsid w:val="005F0ABD"/>
    <w:rsid w:val="005F13C9"/>
    <w:rsid w:val="005F1589"/>
    <w:rsid w:val="005F18B3"/>
    <w:rsid w:val="005F1B8F"/>
    <w:rsid w:val="005F1D5D"/>
    <w:rsid w:val="005F1D78"/>
    <w:rsid w:val="005F2254"/>
    <w:rsid w:val="005F231D"/>
    <w:rsid w:val="005F2B31"/>
    <w:rsid w:val="005F3CBA"/>
    <w:rsid w:val="005F47A1"/>
    <w:rsid w:val="005F4AB5"/>
    <w:rsid w:val="005F4DC7"/>
    <w:rsid w:val="005F5197"/>
    <w:rsid w:val="005F54C0"/>
    <w:rsid w:val="005F5650"/>
    <w:rsid w:val="005F5D7A"/>
    <w:rsid w:val="005F6363"/>
    <w:rsid w:val="005F66C1"/>
    <w:rsid w:val="005F6A35"/>
    <w:rsid w:val="005F7152"/>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35D"/>
    <w:rsid w:val="0060263F"/>
    <w:rsid w:val="00602F20"/>
    <w:rsid w:val="00603061"/>
    <w:rsid w:val="0060341B"/>
    <w:rsid w:val="00603F38"/>
    <w:rsid w:val="006042E7"/>
    <w:rsid w:val="00604481"/>
    <w:rsid w:val="006048AA"/>
    <w:rsid w:val="00605032"/>
    <w:rsid w:val="0060591C"/>
    <w:rsid w:val="00605DFC"/>
    <w:rsid w:val="00605F12"/>
    <w:rsid w:val="006060FA"/>
    <w:rsid w:val="00606824"/>
    <w:rsid w:val="006068D1"/>
    <w:rsid w:val="00606FC0"/>
    <w:rsid w:val="0060707E"/>
    <w:rsid w:val="006073C1"/>
    <w:rsid w:val="00607852"/>
    <w:rsid w:val="0060787C"/>
    <w:rsid w:val="0060799C"/>
    <w:rsid w:val="00607E04"/>
    <w:rsid w:val="0061062E"/>
    <w:rsid w:val="00610E4E"/>
    <w:rsid w:val="0061107C"/>
    <w:rsid w:val="0061165B"/>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4"/>
    <w:rsid w:val="00622357"/>
    <w:rsid w:val="00622454"/>
    <w:rsid w:val="00622459"/>
    <w:rsid w:val="0062287A"/>
    <w:rsid w:val="00622D1C"/>
    <w:rsid w:val="00622D4E"/>
    <w:rsid w:val="006231E2"/>
    <w:rsid w:val="00623A49"/>
    <w:rsid w:val="00623A76"/>
    <w:rsid w:val="00624039"/>
    <w:rsid w:val="006244A4"/>
    <w:rsid w:val="00624574"/>
    <w:rsid w:val="00624C70"/>
    <w:rsid w:val="00624DDD"/>
    <w:rsid w:val="00624FCB"/>
    <w:rsid w:val="00624FFB"/>
    <w:rsid w:val="00625055"/>
    <w:rsid w:val="006250E0"/>
    <w:rsid w:val="00625456"/>
    <w:rsid w:val="006255DE"/>
    <w:rsid w:val="0062590B"/>
    <w:rsid w:val="006259C9"/>
    <w:rsid w:val="006262EE"/>
    <w:rsid w:val="00626504"/>
    <w:rsid w:val="00626CC1"/>
    <w:rsid w:val="00627613"/>
    <w:rsid w:val="0062781A"/>
    <w:rsid w:val="006278AF"/>
    <w:rsid w:val="00627AB9"/>
    <w:rsid w:val="00630618"/>
    <w:rsid w:val="00630A75"/>
    <w:rsid w:val="00630D16"/>
    <w:rsid w:val="006319D8"/>
    <w:rsid w:val="00631C2F"/>
    <w:rsid w:val="00631D1E"/>
    <w:rsid w:val="00631E15"/>
    <w:rsid w:val="00632807"/>
    <w:rsid w:val="00632B1A"/>
    <w:rsid w:val="00632D0B"/>
    <w:rsid w:val="00632EE7"/>
    <w:rsid w:val="00633457"/>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67C"/>
    <w:rsid w:val="0063694E"/>
    <w:rsid w:val="0063697C"/>
    <w:rsid w:val="00636DF2"/>
    <w:rsid w:val="00637029"/>
    <w:rsid w:val="00637316"/>
    <w:rsid w:val="0063767A"/>
    <w:rsid w:val="00637FA0"/>
    <w:rsid w:val="006403B9"/>
    <w:rsid w:val="0064047B"/>
    <w:rsid w:val="0064075F"/>
    <w:rsid w:val="00641D1C"/>
    <w:rsid w:val="006425CC"/>
    <w:rsid w:val="00642B88"/>
    <w:rsid w:val="006430AF"/>
    <w:rsid w:val="006432BB"/>
    <w:rsid w:val="00643764"/>
    <w:rsid w:val="00643BAD"/>
    <w:rsid w:val="006440FA"/>
    <w:rsid w:val="006445ED"/>
    <w:rsid w:val="0064495B"/>
    <w:rsid w:val="00644A11"/>
    <w:rsid w:val="00644E7D"/>
    <w:rsid w:val="00644F02"/>
    <w:rsid w:val="00645C3E"/>
    <w:rsid w:val="00646551"/>
    <w:rsid w:val="0064677B"/>
    <w:rsid w:val="00647468"/>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DBE"/>
    <w:rsid w:val="00653F98"/>
    <w:rsid w:val="00654610"/>
    <w:rsid w:val="00654D4B"/>
    <w:rsid w:val="0065517E"/>
    <w:rsid w:val="006554CF"/>
    <w:rsid w:val="006557A9"/>
    <w:rsid w:val="00655DB7"/>
    <w:rsid w:val="00655F79"/>
    <w:rsid w:val="00656760"/>
    <w:rsid w:val="00656E8B"/>
    <w:rsid w:val="00657002"/>
    <w:rsid w:val="00657198"/>
    <w:rsid w:val="00657247"/>
    <w:rsid w:val="00657D10"/>
    <w:rsid w:val="00657DEE"/>
    <w:rsid w:val="006605E5"/>
    <w:rsid w:val="006607F1"/>
    <w:rsid w:val="00660863"/>
    <w:rsid w:val="006608FF"/>
    <w:rsid w:val="00660A74"/>
    <w:rsid w:val="006613CA"/>
    <w:rsid w:val="00661774"/>
    <w:rsid w:val="00661A5E"/>
    <w:rsid w:val="00661C80"/>
    <w:rsid w:val="00661DCC"/>
    <w:rsid w:val="00661FD4"/>
    <w:rsid w:val="00662107"/>
    <w:rsid w:val="006634B8"/>
    <w:rsid w:val="00663A32"/>
    <w:rsid w:val="006642C0"/>
    <w:rsid w:val="00664417"/>
    <w:rsid w:val="006644FF"/>
    <w:rsid w:val="00664747"/>
    <w:rsid w:val="00664E29"/>
    <w:rsid w:val="00664F87"/>
    <w:rsid w:val="00665245"/>
    <w:rsid w:val="00665653"/>
    <w:rsid w:val="006659CE"/>
    <w:rsid w:val="00665C95"/>
    <w:rsid w:val="00665D0F"/>
    <w:rsid w:val="00665DAD"/>
    <w:rsid w:val="0066670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3B89"/>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0B"/>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BB3"/>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913"/>
    <w:rsid w:val="00696C4D"/>
    <w:rsid w:val="00696FB4"/>
    <w:rsid w:val="006979ED"/>
    <w:rsid w:val="00697D3E"/>
    <w:rsid w:val="006A0315"/>
    <w:rsid w:val="006A05FC"/>
    <w:rsid w:val="006A09AD"/>
    <w:rsid w:val="006A1AC7"/>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B5C"/>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174"/>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6D74"/>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99F"/>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0C0"/>
    <w:rsid w:val="006F485A"/>
    <w:rsid w:val="006F5E3C"/>
    <w:rsid w:val="006F77CE"/>
    <w:rsid w:val="006F7875"/>
    <w:rsid w:val="006F78BE"/>
    <w:rsid w:val="006F7A25"/>
    <w:rsid w:val="006F7EA3"/>
    <w:rsid w:val="007003EC"/>
    <w:rsid w:val="007007AD"/>
    <w:rsid w:val="00700907"/>
    <w:rsid w:val="00700D6D"/>
    <w:rsid w:val="00701C08"/>
    <w:rsid w:val="00701EAD"/>
    <w:rsid w:val="00703146"/>
    <w:rsid w:val="0070339D"/>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2AEB"/>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A34"/>
    <w:rsid w:val="00721F66"/>
    <w:rsid w:val="0072237B"/>
    <w:rsid w:val="00722506"/>
    <w:rsid w:val="00722579"/>
    <w:rsid w:val="00722610"/>
    <w:rsid w:val="00722A46"/>
    <w:rsid w:val="00723044"/>
    <w:rsid w:val="007237F8"/>
    <w:rsid w:val="00723846"/>
    <w:rsid w:val="00724C97"/>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2BC2"/>
    <w:rsid w:val="007338D3"/>
    <w:rsid w:val="00733C25"/>
    <w:rsid w:val="007343B9"/>
    <w:rsid w:val="00734D4C"/>
    <w:rsid w:val="00734F02"/>
    <w:rsid w:val="00735216"/>
    <w:rsid w:val="00735417"/>
    <w:rsid w:val="007355FF"/>
    <w:rsid w:val="00735622"/>
    <w:rsid w:val="007356F0"/>
    <w:rsid w:val="00736AAD"/>
    <w:rsid w:val="00736EFD"/>
    <w:rsid w:val="0074035C"/>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2AD"/>
    <w:rsid w:val="007454D8"/>
    <w:rsid w:val="007455AA"/>
    <w:rsid w:val="007459FB"/>
    <w:rsid w:val="00745DEE"/>
    <w:rsid w:val="00745FA6"/>
    <w:rsid w:val="007461CC"/>
    <w:rsid w:val="00746737"/>
    <w:rsid w:val="00746EB0"/>
    <w:rsid w:val="0075014D"/>
    <w:rsid w:val="00750151"/>
    <w:rsid w:val="007503B5"/>
    <w:rsid w:val="0075041D"/>
    <w:rsid w:val="007504CF"/>
    <w:rsid w:val="00750578"/>
    <w:rsid w:val="00750912"/>
    <w:rsid w:val="007510DE"/>
    <w:rsid w:val="0075138F"/>
    <w:rsid w:val="0075145E"/>
    <w:rsid w:val="0075162F"/>
    <w:rsid w:val="0075196B"/>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57334"/>
    <w:rsid w:val="00757E41"/>
    <w:rsid w:val="00760D32"/>
    <w:rsid w:val="00760DC6"/>
    <w:rsid w:val="00761BAB"/>
    <w:rsid w:val="007623B0"/>
    <w:rsid w:val="00762579"/>
    <w:rsid w:val="00762B7F"/>
    <w:rsid w:val="00762C66"/>
    <w:rsid w:val="00762DF1"/>
    <w:rsid w:val="0076319C"/>
    <w:rsid w:val="00763910"/>
    <w:rsid w:val="0076394A"/>
    <w:rsid w:val="00764272"/>
    <w:rsid w:val="0076440A"/>
    <w:rsid w:val="00764744"/>
    <w:rsid w:val="00764C61"/>
    <w:rsid w:val="00764D22"/>
    <w:rsid w:val="00764E57"/>
    <w:rsid w:val="0076545A"/>
    <w:rsid w:val="00765EBE"/>
    <w:rsid w:val="00766171"/>
    <w:rsid w:val="00766A11"/>
    <w:rsid w:val="00766DF7"/>
    <w:rsid w:val="007673CD"/>
    <w:rsid w:val="00767602"/>
    <w:rsid w:val="00767D5A"/>
    <w:rsid w:val="0077045C"/>
    <w:rsid w:val="007709B3"/>
    <w:rsid w:val="007709EC"/>
    <w:rsid w:val="00770B77"/>
    <w:rsid w:val="00771373"/>
    <w:rsid w:val="0077168E"/>
    <w:rsid w:val="00771CCA"/>
    <w:rsid w:val="0077201F"/>
    <w:rsid w:val="007724B5"/>
    <w:rsid w:val="0077292C"/>
    <w:rsid w:val="00772939"/>
    <w:rsid w:val="00772BB7"/>
    <w:rsid w:val="0077321E"/>
    <w:rsid w:val="00773CA2"/>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1F2B"/>
    <w:rsid w:val="0078287C"/>
    <w:rsid w:val="0078296F"/>
    <w:rsid w:val="00782ACE"/>
    <w:rsid w:val="00782C05"/>
    <w:rsid w:val="00782C78"/>
    <w:rsid w:val="00782E54"/>
    <w:rsid w:val="00783082"/>
    <w:rsid w:val="007830D1"/>
    <w:rsid w:val="00783471"/>
    <w:rsid w:val="0078356F"/>
    <w:rsid w:val="007835B0"/>
    <w:rsid w:val="00784AA1"/>
    <w:rsid w:val="00784B87"/>
    <w:rsid w:val="00784E51"/>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3EC"/>
    <w:rsid w:val="007924CB"/>
    <w:rsid w:val="00792907"/>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A0"/>
    <w:rsid w:val="007962ED"/>
    <w:rsid w:val="007963F3"/>
    <w:rsid w:val="007964C7"/>
    <w:rsid w:val="007964F5"/>
    <w:rsid w:val="007966C5"/>
    <w:rsid w:val="00796C5B"/>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078"/>
    <w:rsid w:val="007A5AA5"/>
    <w:rsid w:val="007A5AE9"/>
    <w:rsid w:val="007A6426"/>
    <w:rsid w:val="007A7001"/>
    <w:rsid w:val="007A70BD"/>
    <w:rsid w:val="007A7290"/>
    <w:rsid w:val="007A7A69"/>
    <w:rsid w:val="007B0D04"/>
    <w:rsid w:val="007B0DE7"/>
    <w:rsid w:val="007B11E6"/>
    <w:rsid w:val="007B1568"/>
    <w:rsid w:val="007B15A7"/>
    <w:rsid w:val="007B16A4"/>
    <w:rsid w:val="007B1740"/>
    <w:rsid w:val="007B1883"/>
    <w:rsid w:val="007B1DCE"/>
    <w:rsid w:val="007B1FFA"/>
    <w:rsid w:val="007B2174"/>
    <w:rsid w:val="007B21BF"/>
    <w:rsid w:val="007B28DB"/>
    <w:rsid w:val="007B2C2A"/>
    <w:rsid w:val="007B2E7A"/>
    <w:rsid w:val="007B3295"/>
    <w:rsid w:val="007B3815"/>
    <w:rsid w:val="007B3E28"/>
    <w:rsid w:val="007B4442"/>
    <w:rsid w:val="007B461B"/>
    <w:rsid w:val="007B46F0"/>
    <w:rsid w:val="007B4B18"/>
    <w:rsid w:val="007B506D"/>
    <w:rsid w:val="007B51ED"/>
    <w:rsid w:val="007B5310"/>
    <w:rsid w:val="007B5A5D"/>
    <w:rsid w:val="007B5CE4"/>
    <w:rsid w:val="007B5CED"/>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286"/>
    <w:rsid w:val="007D15C8"/>
    <w:rsid w:val="007D1709"/>
    <w:rsid w:val="007D181E"/>
    <w:rsid w:val="007D1917"/>
    <w:rsid w:val="007D1A19"/>
    <w:rsid w:val="007D2824"/>
    <w:rsid w:val="007D28EA"/>
    <w:rsid w:val="007D2AB2"/>
    <w:rsid w:val="007D2F91"/>
    <w:rsid w:val="007D2FBD"/>
    <w:rsid w:val="007D30F0"/>
    <w:rsid w:val="007D31B1"/>
    <w:rsid w:val="007D375A"/>
    <w:rsid w:val="007D37AC"/>
    <w:rsid w:val="007D3894"/>
    <w:rsid w:val="007D3917"/>
    <w:rsid w:val="007D3997"/>
    <w:rsid w:val="007D3AC2"/>
    <w:rsid w:val="007D3CE4"/>
    <w:rsid w:val="007D44D1"/>
    <w:rsid w:val="007D459B"/>
    <w:rsid w:val="007D45A7"/>
    <w:rsid w:val="007D45B4"/>
    <w:rsid w:val="007D45DF"/>
    <w:rsid w:val="007D4B53"/>
    <w:rsid w:val="007D4EFA"/>
    <w:rsid w:val="007D5989"/>
    <w:rsid w:val="007D59FE"/>
    <w:rsid w:val="007D5B5E"/>
    <w:rsid w:val="007D6050"/>
    <w:rsid w:val="007D609F"/>
    <w:rsid w:val="007D681E"/>
    <w:rsid w:val="007D6A87"/>
    <w:rsid w:val="007D6ECB"/>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428"/>
    <w:rsid w:val="007E3737"/>
    <w:rsid w:val="007E375A"/>
    <w:rsid w:val="007E3827"/>
    <w:rsid w:val="007E38A4"/>
    <w:rsid w:val="007E38E7"/>
    <w:rsid w:val="007E3B40"/>
    <w:rsid w:val="007E3E40"/>
    <w:rsid w:val="007E3F15"/>
    <w:rsid w:val="007E40C2"/>
    <w:rsid w:val="007E4310"/>
    <w:rsid w:val="007E4525"/>
    <w:rsid w:val="007E4766"/>
    <w:rsid w:val="007E5459"/>
    <w:rsid w:val="007E5598"/>
    <w:rsid w:val="007E5823"/>
    <w:rsid w:val="007E5BC7"/>
    <w:rsid w:val="007E5C5A"/>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159"/>
    <w:rsid w:val="007F2DE1"/>
    <w:rsid w:val="007F3056"/>
    <w:rsid w:val="007F3990"/>
    <w:rsid w:val="007F3DE6"/>
    <w:rsid w:val="007F3F36"/>
    <w:rsid w:val="007F415C"/>
    <w:rsid w:val="007F433C"/>
    <w:rsid w:val="007F49B9"/>
    <w:rsid w:val="007F547C"/>
    <w:rsid w:val="007F583E"/>
    <w:rsid w:val="007F61E6"/>
    <w:rsid w:val="007F67E4"/>
    <w:rsid w:val="007F73DD"/>
    <w:rsid w:val="0080096C"/>
    <w:rsid w:val="008010C0"/>
    <w:rsid w:val="0080175C"/>
    <w:rsid w:val="00802679"/>
    <w:rsid w:val="00802FC3"/>
    <w:rsid w:val="008031D0"/>
    <w:rsid w:val="00803416"/>
    <w:rsid w:val="0080436B"/>
    <w:rsid w:val="00804408"/>
    <w:rsid w:val="0080474D"/>
    <w:rsid w:val="008049D5"/>
    <w:rsid w:val="0080535D"/>
    <w:rsid w:val="008055CA"/>
    <w:rsid w:val="00805A0A"/>
    <w:rsid w:val="00805F36"/>
    <w:rsid w:val="0080602E"/>
    <w:rsid w:val="0080617C"/>
    <w:rsid w:val="0080624D"/>
    <w:rsid w:val="008062C1"/>
    <w:rsid w:val="0080674F"/>
    <w:rsid w:val="00806807"/>
    <w:rsid w:val="00806CE9"/>
    <w:rsid w:val="008070A5"/>
    <w:rsid w:val="00807400"/>
    <w:rsid w:val="008074E7"/>
    <w:rsid w:val="008077FE"/>
    <w:rsid w:val="00807C88"/>
    <w:rsid w:val="00807C96"/>
    <w:rsid w:val="00810868"/>
    <w:rsid w:val="00810EA7"/>
    <w:rsid w:val="0081109D"/>
    <w:rsid w:val="008110C0"/>
    <w:rsid w:val="00811D95"/>
    <w:rsid w:val="0081234A"/>
    <w:rsid w:val="0081272F"/>
    <w:rsid w:val="00813506"/>
    <w:rsid w:val="00813569"/>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17A6D"/>
    <w:rsid w:val="0082029C"/>
    <w:rsid w:val="008203B6"/>
    <w:rsid w:val="00820894"/>
    <w:rsid w:val="008213D1"/>
    <w:rsid w:val="00821893"/>
    <w:rsid w:val="00821D84"/>
    <w:rsid w:val="00822127"/>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865"/>
    <w:rsid w:val="00832A8B"/>
    <w:rsid w:val="00832BA1"/>
    <w:rsid w:val="00832C88"/>
    <w:rsid w:val="0083322E"/>
    <w:rsid w:val="0083379A"/>
    <w:rsid w:val="00833B2A"/>
    <w:rsid w:val="008346CB"/>
    <w:rsid w:val="00834B06"/>
    <w:rsid w:val="00834E33"/>
    <w:rsid w:val="008355A5"/>
    <w:rsid w:val="008357D4"/>
    <w:rsid w:val="00835AD0"/>
    <w:rsid w:val="00835F9E"/>
    <w:rsid w:val="00835FC1"/>
    <w:rsid w:val="00836D7A"/>
    <w:rsid w:val="00836F20"/>
    <w:rsid w:val="008370C3"/>
    <w:rsid w:val="008371B6"/>
    <w:rsid w:val="008374C7"/>
    <w:rsid w:val="008376FF"/>
    <w:rsid w:val="00837DF4"/>
    <w:rsid w:val="0084018C"/>
    <w:rsid w:val="00840239"/>
    <w:rsid w:val="00840304"/>
    <w:rsid w:val="00840313"/>
    <w:rsid w:val="00840DFB"/>
    <w:rsid w:val="00841974"/>
    <w:rsid w:val="00841D49"/>
    <w:rsid w:val="0084202A"/>
    <w:rsid w:val="00842FB9"/>
    <w:rsid w:val="00842FEB"/>
    <w:rsid w:val="0084316E"/>
    <w:rsid w:val="0084343C"/>
    <w:rsid w:val="00843674"/>
    <w:rsid w:val="0084387A"/>
    <w:rsid w:val="0084388E"/>
    <w:rsid w:val="008438C0"/>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122"/>
    <w:rsid w:val="00850C7B"/>
    <w:rsid w:val="00850E64"/>
    <w:rsid w:val="00851376"/>
    <w:rsid w:val="008516DD"/>
    <w:rsid w:val="00851862"/>
    <w:rsid w:val="00851957"/>
    <w:rsid w:val="008521B6"/>
    <w:rsid w:val="0085279B"/>
    <w:rsid w:val="00852DCF"/>
    <w:rsid w:val="0085373A"/>
    <w:rsid w:val="00853895"/>
    <w:rsid w:val="00853EA9"/>
    <w:rsid w:val="00856764"/>
    <w:rsid w:val="008568D5"/>
    <w:rsid w:val="0085751F"/>
    <w:rsid w:val="00857539"/>
    <w:rsid w:val="008575F6"/>
    <w:rsid w:val="00857B6F"/>
    <w:rsid w:val="00857BAD"/>
    <w:rsid w:val="00857BFC"/>
    <w:rsid w:val="00857D40"/>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C62"/>
    <w:rsid w:val="00865F23"/>
    <w:rsid w:val="00866AFF"/>
    <w:rsid w:val="00866C13"/>
    <w:rsid w:val="00866DB6"/>
    <w:rsid w:val="008671FE"/>
    <w:rsid w:val="00867E42"/>
    <w:rsid w:val="00867FDF"/>
    <w:rsid w:val="00870257"/>
    <w:rsid w:val="008704D1"/>
    <w:rsid w:val="00870B15"/>
    <w:rsid w:val="00870BEC"/>
    <w:rsid w:val="00870C74"/>
    <w:rsid w:val="00870E83"/>
    <w:rsid w:val="008711E0"/>
    <w:rsid w:val="00871445"/>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1890"/>
    <w:rsid w:val="00881B37"/>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3FB7"/>
    <w:rsid w:val="008940A1"/>
    <w:rsid w:val="0089527E"/>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183C"/>
    <w:rsid w:val="008B1973"/>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6F6A"/>
    <w:rsid w:val="008B7851"/>
    <w:rsid w:val="008B7909"/>
    <w:rsid w:val="008B7FC0"/>
    <w:rsid w:val="008C0E2C"/>
    <w:rsid w:val="008C15CF"/>
    <w:rsid w:val="008C1A77"/>
    <w:rsid w:val="008C1AC5"/>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5E5"/>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1A57"/>
    <w:rsid w:val="008D24F6"/>
    <w:rsid w:val="008D2E0A"/>
    <w:rsid w:val="008D2F11"/>
    <w:rsid w:val="008D2FE5"/>
    <w:rsid w:val="008D3334"/>
    <w:rsid w:val="008D36D0"/>
    <w:rsid w:val="008D373C"/>
    <w:rsid w:val="008D3BD1"/>
    <w:rsid w:val="008D4586"/>
    <w:rsid w:val="008D4724"/>
    <w:rsid w:val="008D5038"/>
    <w:rsid w:val="008D5128"/>
    <w:rsid w:val="008D59B9"/>
    <w:rsid w:val="008D5B0F"/>
    <w:rsid w:val="008D5EC5"/>
    <w:rsid w:val="008D623F"/>
    <w:rsid w:val="008D645D"/>
    <w:rsid w:val="008D64AE"/>
    <w:rsid w:val="008D6515"/>
    <w:rsid w:val="008D68EF"/>
    <w:rsid w:val="008D699F"/>
    <w:rsid w:val="008D6CC4"/>
    <w:rsid w:val="008D6F7B"/>
    <w:rsid w:val="008D7499"/>
    <w:rsid w:val="008E00F5"/>
    <w:rsid w:val="008E03CC"/>
    <w:rsid w:val="008E062A"/>
    <w:rsid w:val="008E0A17"/>
    <w:rsid w:val="008E0AFE"/>
    <w:rsid w:val="008E0E2B"/>
    <w:rsid w:val="008E0E46"/>
    <w:rsid w:val="008E0E93"/>
    <w:rsid w:val="008E0F86"/>
    <w:rsid w:val="008E121D"/>
    <w:rsid w:val="008E1C40"/>
    <w:rsid w:val="008E205F"/>
    <w:rsid w:val="008E2258"/>
    <w:rsid w:val="008E3164"/>
    <w:rsid w:val="008E320D"/>
    <w:rsid w:val="008E35BD"/>
    <w:rsid w:val="008E396E"/>
    <w:rsid w:val="008E3C9F"/>
    <w:rsid w:val="008E3D3E"/>
    <w:rsid w:val="008E3D53"/>
    <w:rsid w:val="008E3E16"/>
    <w:rsid w:val="008E40F5"/>
    <w:rsid w:val="008E4473"/>
    <w:rsid w:val="008E486A"/>
    <w:rsid w:val="008E50BF"/>
    <w:rsid w:val="008E5E97"/>
    <w:rsid w:val="008E6446"/>
    <w:rsid w:val="008E7820"/>
    <w:rsid w:val="008E7EFF"/>
    <w:rsid w:val="008E7FA4"/>
    <w:rsid w:val="008F0DC0"/>
    <w:rsid w:val="008F16DA"/>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ABF"/>
    <w:rsid w:val="00903BFF"/>
    <w:rsid w:val="0090409E"/>
    <w:rsid w:val="00904533"/>
    <w:rsid w:val="00904905"/>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BD0"/>
    <w:rsid w:val="00915DE1"/>
    <w:rsid w:val="00915F09"/>
    <w:rsid w:val="00916114"/>
    <w:rsid w:val="00916555"/>
    <w:rsid w:val="00916D85"/>
    <w:rsid w:val="009170D1"/>
    <w:rsid w:val="009171B4"/>
    <w:rsid w:val="009172FF"/>
    <w:rsid w:val="00917601"/>
    <w:rsid w:val="009177D1"/>
    <w:rsid w:val="00920A14"/>
    <w:rsid w:val="00920E02"/>
    <w:rsid w:val="0092136E"/>
    <w:rsid w:val="00921496"/>
    <w:rsid w:val="0092179B"/>
    <w:rsid w:val="00921BA5"/>
    <w:rsid w:val="00922187"/>
    <w:rsid w:val="009221A0"/>
    <w:rsid w:val="009224AB"/>
    <w:rsid w:val="009224E2"/>
    <w:rsid w:val="009225AE"/>
    <w:rsid w:val="00922656"/>
    <w:rsid w:val="00922794"/>
    <w:rsid w:val="00922B04"/>
    <w:rsid w:val="00922B86"/>
    <w:rsid w:val="00922FFD"/>
    <w:rsid w:val="00923303"/>
    <w:rsid w:val="00923421"/>
    <w:rsid w:val="00923610"/>
    <w:rsid w:val="00923B85"/>
    <w:rsid w:val="00923F11"/>
    <w:rsid w:val="00923F90"/>
    <w:rsid w:val="0092482D"/>
    <w:rsid w:val="00924CB9"/>
    <w:rsid w:val="0092607C"/>
    <w:rsid w:val="0092638A"/>
    <w:rsid w:val="0092748C"/>
    <w:rsid w:val="0092750C"/>
    <w:rsid w:val="00927C6D"/>
    <w:rsid w:val="00927F1C"/>
    <w:rsid w:val="00930227"/>
    <w:rsid w:val="009302A5"/>
    <w:rsid w:val="00930364"/>
    <w:rsid w:val="009304E2"/>
    <w:rsid w:val="00930E2A"/>
    <w:rsid w:val="00930E98"/>
    <w:rsid w:val="00930EB8"/>
    <w:rsid w:val="00930F1F"/>
    <w:rsid w:val="009323E5"/>
    <w:rsid w:val="009325E1"/>
    <w:rsid w:val="009329D6"/>
    <w:rsid w:val="00932A33"/>
    <w:rsid w:val="00932A94"/>
    <w:rsid w:val="00932E03"/>
    <w:rsid w:val="00932F52"/>
    <w:rsid w:val="009330F1"/>
    <w:rsid w:val="009331BC"/>
    <w:rsid w:val="00933382"/>
    <w:rsid w:val="00933AEF"/>
    <w:rsid w:val="00933BB7"/>
    <w:rsid w:val="00933C1B"/>
    <w:rsid w:val="009340C3"/>
    <w:rsid w:val="00934422"/>
    <w:rsid w:val="009344D7"/>
    <w:rsid w:val="00934939"/>
    <w:rsid w:val="00934A3F"/>
    <w:rsid w:val="00934BC4"/>
    <w:rsid w:val="00934C02"/>
    <w:rsid w:val="00935830"/>
    <w:rsid w:val="00935C95"/>
    <w:rsid w:val="009361EF"/>
    <w:rsid w:val="00936863"/>
    <w:rsid w:val="00936BAC"/>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5A3"/>
    <w:rsid w:val="00944A0E"/>
    <w:rsid w:val="009450E8"/>
    <w:rsid w:val="00945851"/>
    <w:rsid w:val="00945A67"/>
    <w:rsid w:val="00945C67"/>
    <w:rsid w:val="00945C90"/>
    <w:rsid w:val="00945E6B"/>
    <w:rsid w:val="00946289"/>
    <w:rsid w:val="00946494"/>
    <w:rsid w:val="0094657A"/>
    <w:rsid w:val="00946606"/>
    <w:rsid w:val="009469A9"/>
    <w:rsid w:val="00946B27"/>
    <w:rsid w:val="00947571"/>
    <w:rsid w:val="009476D2"/>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5D0"/>
    <w:rsid w:val="0095476E"/>
    <w:rsid w:val="00954C5B"/>
    <w:rsid w:val="0095625A"/>
    <w:rsid w:val="009563B6"/>
    <w:rsid w:val="00956B18"/>
    <w:rsid w:val="0095753C"/>
    <w:rsid w:val="00957840"/>
    <w:rsid w:val="00957D31"/>
    <w:rsid w:val="009602D1"/>
    <w:rsid w:val="00960585"/>
    <w:rsid w:val="00960B68"/>
    <w:rsid w:val="00961135"/>
    <w:rsid w:val="009615EF"/>
    <w:rsid w:val="00961703"/>
    <w:rsid w:val="00961932"/>
    <w:rsid w:val="00961DCC"/>
    <w:rsid w:val="0096234D"/>
    <w:rsid w:val="0096273B"/>
    <w:rsid w:val="0096278C"/>
    <w:rsid w:val="009629E9"/>
    <w:rsid w:val="00962AEA"/>
    <w:rsid w:val="0096312E"/>
    <w:rsid w:val="00963BC6"/>
    <w:rsid w:val="00964137"/>
    <w:rsid w:val="009642BB"/>
    <w:rsid w:val="00964401"/>
    <w:rsid w:val="009647CB"/>
    <w:rsid w:val="009649EA"/>
    <w:rsid w:val="00964DDC"/>
    <w:rsid w:val="00964EC1"/>
    <w:rsid w:val="009653A4"/>
    <w:rsid w:val="00965451"/>
    <w:rsid w:val="009655B2"/>
    <w:rsid w:val="00965969"/>
    <w:rsid w:val="00965AFC"/>
    <w:rsid w:val="00965D6D"/>
    <w:rsid w:val="00965F7A"/>
    <w:rsid w:val="009661E2"/>
    <w:rsid w:val="00966404"/>
    <w:rsid w:val="009665B5"/>
    <w:rsid w:val="0096691B"/>
    <w:rsid w:val="00966B90"/>
    <w:rsid w:val="00966D63"/>
    <w:rsid w:val="009672B3"/>
    <w:rsid w:val="0096731C"/>
    <w:rsid w:val="0096736F"/>
    <w:rsid w:val="00967494"/>
    <w:rsid w:val="0096750D"/>
    <w:rsid w:val="009676C2"/>
    <w:rsid w:val="00970112"/>
    <w:rsid w:val="009701DE"/>
    <w:rsid w:val="009706B3"/>
    <w:rsid w:val="00970866"/>
    <w:rsid w:val="00970A59"/>
    <w:rsid w:val="00970CF3"/>
    <w:rsid w:val="00970E19"/>
    <w:rsid w:val="00970F3D"/>
    <w:rsid w:val="00971474"/>
    <w:rsid w:val="009714F7"/>
    <w:rsid w:val="00971B83"/>
    <w:rsid w:val="0097211D"/>
    <w:rsid w:val="00972203"/>
    <w:rsid w:val="00972438"/>
    <w:rsid w:val="0097275C"/>
    <w:rsid w:val="0097294F"/>
    <w:rsid w:val="00972CDE"/>
    <w:rsid w:val="009730C3"/>
    <w:rsid w:val="0097320A"/>
    <w:rsid w:val="009738EA"/>
    <w:rsid w:val="00973F0E"/>
    <w:rsid w:val="00974457"/>
    <w:rsid w:val="009746EE"/>
    <w:rsid w:val="009748DF"/>
    <w:rsid w:val="00974AB3"/>
    <w:rsid w:val="00974C03"/>
    <w:rsid w:val="00974DC5"/>
    <w:rsid w:val="009750D8"/>
    <w:rsid w:val="00975777"/>
    <w:rsid w:val="00975A36"/>
    <w:rsid w:val="00975D4C"/>
    <w:rsid w:val="009760D1"/>
    <w:rsid w:val="00976476"/>
    <w:rsid w:val="00976DFC"/>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050"/>
    <w:rsid w:val="00987514"/>
    <w:rsid w:val="00987B7C"/>
    <w:rsid w:val="00987B89"/>
    <w:rsid w:val="0099047C"/>
    <w:rsid w:val="009905C6"/>
    <w:rsid w:val="00990AC2"/>
    <w:rsid w:val="00990AE1"/>
    <w:rsid w:val="009916E0"/>
    <w:rsid w:val="00992E97"/>
    <w:rsid w:val="009933B6"/>
    <w:rsid w:val="009938E1"/>
    <w:rsid w:val="00993B53"/>
    <w:rsid w:val="0099429B"/>
    <w:rsid w:val="009946EF"/>
    <w:rsid w:val="00994831"/>
    <w:rsid w:val="00994981"/>
    <w:rsid w:val="00994C9E"/>
    <w:rsid w:val="00994E3F"/>
    <w:rsid w:val="00994EBD"/>
    <w:rsid w:val="00995480"/>
    <w:rsid w:val="00995690"/>
    <w:rsid w:val="009957BC"/>
    <w:rsid w:val="00995981"/>
    <w:rsid w:val="00995BF0"/>
    <w:rsid w:val="00996481"/>
    <w:rsid w:val="009966A7"/>
    <w:rsid w:val="00996E0C"/>
    <w:rsid w:val="00996FAD"/>
    <w:rsid w:val="00997A87"/>
    <w:rsid w:val="00997BB8"/>
    <w:rsid w:val="009A05FC"/>
    <w:rsid w:val="009A0744"/>
    <w:rsid w:val="009A0B46"/>
    <w:rsid w:val="009A0D47"/>
    <w:rsid w:val="009A0D66"/>
    <w:rsid w:val="009A0FDD"/>
    <w:rsid w:val="009A1063"/>
    <w:rsid w:val="009A18FE"/>
    <w:rsid w:val="009A1990"/>
    <w:rsid w:val="009A1AA0"/>
    <w:rsid w:val="009A1E0C"/>
    <w:rsid w:val="009A1E3F"/>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240"/>
    <w:rsid w:val="009A54A0"/>
    <w:rsid w:val="009A5615"/>
    <w:rsid w:val="009A5715"/>
    <w:rsid w:val="009A572B"/>
    <w:rsid w:val="009A6229"/>
    <w:rsid w:val="009A6287"/>
    <w:rsid w:val="009A6363"/>
    <w:rsid w:val="009A64D1"/>
    <w:rsid w:val="009A6AB9"/>
    <w:rsid w:val="009A6F2A"/>
    <w:rsid w:val="009A7E2E"/>
    <w:rsid w:val="009B089B"/>
    <w:rsid w:val="009B0DBC"/>
    <w:rsid w:val="009B0F89"/>
    <w:rsid w:val="009B15B1"/>
    <w:rsid w:val="009B1C94"/>
    <w:rsid w:val="009B2867"/>
    <w:rsid w:val="009B3189"/>
    <w:rsid w:val="009B34C9"/>
    <w:rsid w:val="009B3B98"/>
    <w:rsid w:val="009B3F1F"/>
    <w:rsid w:val="009B3F37"/>
    <w:rsid w:val="009B40CA"/>
    <w:rsid w:val="009B4311"/>
    <w:rsid w:val="009B4382"/>
    <w:rsid w:val="009B4BC9"/>
    <w:rsid w:val="009B4E8C"/>
    <w:rsid w:val="009B4F57"/>
    <w:rsid w:val="009B5014"/>
    <w:rsid w:val="009B51E1"/>
    <w:rsid w:val="009B53DF"/>
    <w:rsid w:val="009B5565"/>
    <w:rsid w:val="009B5BDE"/>
    <w:rsid w:val="009B6699"/>
    <w:rsid w:val="009B7196"/>
    <w:rsid w:val="009B730C"/>
    <w:rsid w:val="009B792B"/>
    <w:rsid w:val="009B798A"/>
    <w:rsid w:val="009B79B2"/>
    <w:rsid w:val="009B7E36"/>
    <w:rsid w:val="009B7E9B"/>
    <w:rsid w:val="009C00C8"/>
    <w:rsid w:val="009C0760"/>
    <w:rsid w:val="009C11D4"/>
    <w:rsid w:val="009C1345"/>
    <w:rsid w:val="009C22B5"/>
    <w:rsid w:val="009C2606"/>
    <w:rsid w:val="009C26F0"/>
    <w:rsid w:val="009C2A95"/>
    <w:rsid w:val="009C354F"/>
    <w:rsid w:val="009C37E7"/>
    <w:rsid w:val="009C39F5"/>
    <w:rsid w:val="009C46E0"/>
    <w:rsid w:val="009C487C"/>
    <w:rsid w:val="009C49A7"/>
    <w:rsid w:val="009C4AF1"/>
    <w:rsid w:val="009C4AFB"/>
    <w:rsid w:val="009C4EEB"/>
    <w:rsid w:val="009C5505"/>
    <w:rsid w:val="009C557C"/>
    <w:rsid w:val="009C56CD"/>
    <w:rsid w:val="009C5900"/>
    <w:rsid w:val="009C5C60"/>
    <w:rsid w:val="009C5D58"/>
    <w:rsid w:val="009C5DB9"/>
    <w:rsid w:val="009C63F3"/>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1E2"/>
    <w:rsid w:val="009D24DE"/>
    <w:rsid w:val="009D254B"/>
    <w:rsid w:val="009D26DE"/>
    <w:rsid w:val="009D3063"/>
    <w:rsid w:val="009D3465"/>
    <w:rsid w:val="009D3810"/>
    <w:rsid w:val="009D3858"/>
    <w:rsid w:val="009D3A7B"/>
    <w:rsid w:val="009D3BEB"/>
    <w:rsid w:val="009D40B9"/>
    <w:rsid w:val="009D4578"/>
    <w:rsid w:val="009D4736"/>
    <w:rsid w:val="009D480D"/>
    <w:rsid w:val="009D4A24"/>
    <w:rsid w:val="009D5180"/>
    <w:rsid w:val="009D55EC"/>
    <w:rsid w:val="009D5858"/>
    <w:rsid w:val="009D5D8D"/>
    <w:rsid w:val="009D6D22"/>
    <w:rsid w:val="009E072B"/>
    <w:rsid w:val="009E07C3"/>
    <w:rsid w:val="009E088C"/>
    <w:rsid w:val="009E0B85"/>
    <w:rsid w:val="009E10DE"/>
    <w:rsid w:val="009E144C"/>
    <w:rsid w:val="009E2213"/>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657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400"/>
    <w:rsid w:val="009F3617"/>
    <w:rsid w:val="009F383C"/>
    <w:rsid w:val="009F38AB"/>
    <w:rsid w:val="009F401E"/>
    <w:rsid w:val="009F4983"/>
    <w:rsid w:val="009F4A5D"/>
    <w:rsid w:val="009F4B33"/>
    <w:rsid w:val="009F57F8"/>
    <w:rsid w:val="009F5B19"/>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59BC"/>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513"/>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5B5"/>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65F"/>
    <w:rsid w:val="00A22BFB"/>
    <w:rsid w:val="00A22C9C"/>
    <w:rsid w:val="00A22E88"/>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C9B"/>
    <w:rsid w:val="00A26E52"/>
    <w:rsid w:val="00A26FEA"/>
    <w:rsid w:val="00A2731A"/>
    <w:rsid w:val="00A3054F"/>
    <w:rsid w:val="00A308E5"/>
    <w:rsid w:val="00A30A7A"/>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33"/>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B97"/>
    <w:rsid w:val="00A45D18"/>
    <w:rsid w:val="00A45E39"/>
    <w:rsid w:val="00A46A61"/>
    <w:rsid w:val="00A47186"/>
    <w:rsid w:val="00A472DF"/>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0DD7"/>
    <w:rsid w:val="00A61168"/>
    <w:rsid w:val="00A6182A"/>
    <w:rsid w:val="00A61886"/>
    <w:rsid w:val="00A61DD7"/>
    <w:rsid w:val="00A61EED"/>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59A"/>
    <w:rsid w:val="00A66815"/>
    <w:rsid w:val="00A67220"/>
    <w:rsid w:val="00A67874"/>
    <w:rsid w:val="00A704A9"/>
    <w:rsid w:val="00A7058C"/>
    <w:rsid w:val="00A70719"/>
    <w:rsid w:val="00A70801"/>
    <w:rsid w:val="00A7166A"/>
    <w:rsid w:val="00A71908"/>
    <w:rsid w:val="00A71BE4"/>
    <w:rsid w:val="00A7266C"/>
    <w:rsid w:val="00A732FA"/>
    <w:rsid w:val="00A7398C"/>
    <w:rsid w:val="00A73FB4"/>
    <w:rsid w:val="00A74180"/>
    <w:rsid w:val="00A74A27"/>
    <w:rsid w:val="00A759E8"/>
    <w:rsid w:val="00A75FEA"/>
    <w:rsid w:val="00A7601B"/>
    <w:rsid w:val="00A762F0"/>
    <w:rsid w:val="00A76919"/>
    <w:rsid w:val="00A7710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846"/>
    <w:rsid w:val="00A91A5B"/>
    <w:rsid w:val="00A92169"/>
    <w:rsid w:val="00A924DD"/>
    <w:rsid w:val="00A925E3"/>
    <w:rsid w:val="00A9286F"/>
    <w:rsid w:val="00A92A08"/>
    <w:rsid w:val="00A92C66"/>
    <w:rsid w:val="00A93390"/>
    <w:rsid w:val="00A9339D"/>
    <w:rsid w:val="00A934D2"/>
    <w:rsid w:val="00A9373C"/>
    <w:rsid w:val="00A93AAA"/>
    <w:rsid w:val="00A93AC8"/>
    <w:rsid w:val="00A93B0B"/>
    <w:rsid w:val="00A943E8"/>
    <w:rsid w:val="00A94650"/>
    <w:rsid w:val="00A94802"/>
    <w:rsid w:val="00A94A38"/>
    <w:rsid w:val="00A94C35"/>
    <w:rsid w:val="00A94D9D"/>
    <w:rsid w:val="00A94FC7"/>
    <w:rsid w:val="00A950DA"/>
    <w:rsid w:val="00A95199"/>
    <w:rsid w:val="00A9533E"/>
    <w:rsid w:val="00A96060"/>
    <w:rsid w:val="00A96672"/>
    <w:rsid w:val="00A9698D"/>
    <w:rsid w:val="00A969E8"/>
    <w:rsid w:val="00A9756F"/>
    <w:rsid w:val="00A976E8"/>
    <w:rsid w:val="00A97EAB"/>
    <w:rsid w:val="00AA00C6"/>
    <w:rsid w:val="00AA01AB"/>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89B"/>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3BC"/>
    <w:rsid w:val="00AB351F"/>
    <w:rsid w:val="00AB35C4"/>
    <w:rsid w:val="00AB3D81"/>
    <w:rsid w:val="00AB3F90"/>
    <w:rsid w:val="00AB3FFA"/>
    <w:rsid w:val="00AB42BC"/>
    <w:rsid w:val="00AB4796"/>
    <w:rsid w:val="00AB4A9B"/>
    <w:rsid w:val="00AB4ADF"/>
    <w:rsid w:val="00AB4B90"/>
    <w:rsid w:val="00AB4EBB"/>
    <w:rsid w:val="00AB5048"/>
    <w:rsid w:val="00AB51D1"/>
    <w:rsid w:val="00AB5236"/>
    <w:rsid w:val="00AB53FC"/>
    <w:rsid w:val="00AB5C30"/>
    <w:rsid w:val="00AB5E1D"/>
    <w:rsid w:val="00AB6631"/>
    <w:rsid w:val="00AB6927"/>
    <w:rsid w:val="00AB70BD"/>
    <w:rsid w:val="00AC0119"/>
    <w:rsid w:val="00AC0657"/>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386"/>
    <w:rsid w:val="00AD1A38"/>
    <w:rsid w:val="00AD1A67"/>
    <w:rsid w:val="00AD1AC7"/>
    <w:rsid w:val="00AD1B90"/>
    <w:rsid w:val="00AD210A"/>
    <w:rsid w:val="00AD231D"/>
    <w:rsid w:val="00AD28CC"/>
    <w:rsid w:val="00AD29BB"/>
    <w:rsid w:val="00AD2DD4"/>
    <w:rsid w:val="00AD3084"/>
    <w:rsid w:val="00AD335F"/>
    <w:rsid w:val="00AD386B"/>
    <w:rsid w:val="00AD3D32"/>
    <w:rsid w:val="00AD40C1"/>
    <w:rsid w:val="00AD416A"/>
    <w:rsid w:val="00AD444C"/>
    <w:rsid w:val="00AD449E"/>
    <w:rsid w:val="00AD452C"/>
    <w:rsid w:val="00AD45C2"/>
    <w:rsid w:val="00AD4AAA"/>
    <w:rsid w:val="00AD4C1D"/>
    <w:rsid w:val="00AD4ED0"/>
    <w:rsid w:val="00AD5948"/>
    <w:rsid w:val="00AD5CD5"/>
    <w:rsid w:val="00AD5FA6"/>
    <w:rsid w:val="00AD609F"/>
    <w:rsid w:val="00AD683C"/>
    <w:rsid w:val="00AD6BC3"/>
    <w:rsid w:val="00AD70C5"/>
    <w:rsid w:val="00AD77CC"/>
    <w:rsid w:val="00AD7891"/>
    <w:rsid w:val="00AD78CE"/>
    <w:rsid w:val="00AD7A53"/>
    <w:rsid w:val="00AE01D0"/>
    <w:rsid w:val="00AE0322"/>
    <w:rsid w:val="00AE04BF"/>
    <w:rsid w:val="00AE065A"/>
    <w:rsid w:val="00AE070D"/>
    <w:rsid w:val="00AE097D"/>
    <w:rsid w:val="00AE09E6"/>
    <w:rsid w:val="00AE1277"/>
    <w:rsid w:val="00AE1721"/>
    <w:rsid w:val="00AE1A2F"/>
    <w:rsid w:val="00AE22B3"/>
    <w:rsid w:val="00AE2432"/>
    <w:rsid w:val="00AE2476"/>
    <w:rsid w:val="00AE2721"/>
    <w:rsid w:val="00AE2753"/>
    <w:rsid w:val="00AE27C8"/>
    <w:rsid w:val="00AE31D9"/>
    <w:rsid w:val="00AE3258"/>
    <w:rsid w:val="00AE37AB"/>
    <w:rsid w:val="00AE3C3F"/>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0F83"/>
    <w:rsid w:val="00AF141D"/>
    <w:rsid w:val="00AF1995"/>
    <w:rsid w:val="00AF1D50"/>
    <w:rsid w:val="00AF2336"/>
    <w:rsid w:val="00AF255F"/>
    <w:rsid w:val="00AF2617"/>
    <w:rsid w:val="00AF303A"/>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0DB"/>
    <w:rsid w:val="00B0724C"/>
    <w:rsid w:val="00B079BE"/>
    <w:rsid w:val="00B10437"/>
    <w:rsid w:val="00B105CE"/>
    <w:rsid w:val="00B10F95"/>
    <w:rsid w:val="00B1107B"/>
    <w:rsid w:val="00B11279"/>
    <w:rsid w:val="00B11D68"/>
    <w:rsid w:val="00B1287D"/>
    <w:rsid w:val="00B1289A"/>
    <w:rsid w:val="00B128B4"/>
    <w:rsid w:val="00B129BD"/>
    <w:rsid w:val="00B12E29"/>
    <w:rsid w:val="00B12F43"/>
    <w:rsid w:val="00B1342A"/>
    <w:rsid w:val="00B1359C"/>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81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6D58"/>
    <w:rsid w:val="00B2723B"/>
    <w:rsid w:val="00B2764C"/>
    <w:rsid w:val="00B27853"/>
    <w:rsid w:val="00B27C6F"/>
    <w:rsid w:val="00B30125"/>
    <w:rsid w:val="00B303CF"/>
    <w:rsid w:val="00B3057D"/>
    <w:rsid w:val="00B31070"/>
    <w:rsid w:val="00B31132"/>
    <w:rsid w:val="00B31754"/>
    <w:rsid w:val="00B3200C"/>
    <w:rsid w:val="00B32640"/>
    <w:rsid w:val="00B32A1D"/>
    <w:rsid w:val="00B32C45"/>
    <w:rsid w:val="00B32F82"/>
    <w:rsid w:val="00B32F97"/>
    <w:rsid w:val="00B346A2"/>
    <w:rsid w:val="00B347CE"/>
    <w:rsid w:val="00B34D1C"/>
    <w:rsid w:val="00B34DAE"/>
    <w:rsid w:val="00B34E3C"/>
    <w:rsid w:val="00B35328"/>
    <w:rsid w:val="00B35A22"/>
    <w:rsid w:val="00B35CD4"/>
    <w:rsid w:val="00B360CF"/>
    <w:rsid w:val="00B36515"/>
    <w:rsid w:val="00B3667D"/>
    <w:rsid w:val="00B36742"/>
    <w:rsid w:val="00B368DF"/>
    <w:rsid w:val="00B37396"/>
    <w:rsid w:val="00B3748E"/>
    <w:rsid w:val="00B37E7D"/>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4B54"/>
    <w:rsid w:val="00B44F99"/>
    <w:rsid w:val="00B4522C"/>
    <w:rsid w:val="00B45463"/>
    <w:rsid w:val="00B45B2E"/>
    <w:rsid w:val="00B45DCA"/>
    <w:rsid w:val="00B45ED2"/>
    <w:rsid w:val="00B46058"/>
    <w:rsid w:val="00B461CE"/>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6D50"/>
    <w:rsid w:val="00B5736B"/>
    <w:rsid w:val="00B57767"/>
    <w:rsid w:val="00B57AB3"/>
    <w:rsid w:val="00B6006D"/>
    <w:rsid w:val="00B60183"/>
    <w:rsid w:val="00B60340"/>
    <w:rsid w:val="00B60928"/>
    <w:rsid w:val="00B60C1B"/>
    <w:rsid w:val="00B60CF2"/>
    <w:rsid w:val="00B60E99"/>
    <w:rsid w:val="00B60EBD"/>
    <w:rsid w:val="00B610CA"/>
    <w:rsid w:val="00B61533"/>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047"/>
    <w:rsid w:val="00B66505"/>
    <w:rsid w:val="00B66865"/>
    <w:rsid w:val="00B669E7"/>
    <w:rsid w:val="00B66BCB"/>
    <w:rsid w:val="00B66FD7"/>
    <w:rsid w:val="00B6727B"/>
    <w:rsid w:val="00B67576"/>
    <w:rsid w:val="00B70540"/>
    <w:rsid w:val="00B70735"/>
    <w:rsid w:val="00B70B90"/>
    <w:rsid w:val="00B70C99"/>
    <w:rsid w:val="00B70D22"/>
    <w:rsid w:val="00B71523"/>
    <w:rsid w:val="00B71EEC"/>
    <w:rsid w:val="00B72731"/>
    <w:rsid w:val="00B7299A"/>
    <w:rsid w:val="00B72C14"/>
    <w:rsid w:val="00B72C45"/>
    <w:rsid w:val="00B72C9F"/>
    <w:rsid w:val="00B734D6"/>
    <w:rsid w:val="00B735EA"/>
    <w:rsid w:val="00B73E96"/>
    <w:rsid w:val="00B74158"/>
    <w:rsid w:val="00B74340"/>
    <w:rsid w:val="00B74721"/>
    <w:rsid w:val="00B749FB"/>
    <w:rsid w:val="00B74A1C"/>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3D86"/>
    <w:rsid w:val="00B84486"/>
    <w:rsid w:val="00B84592"/>
    <w:rsid w:val="00B8463E"/>
    <w:rsid w:val="00B84717"/>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C4C"/>
    <w:rsid w:val="00B90E1B"/>
    <w:rsid w:val="00B91146"/>
    <w:rsid w:val="00B91321"/>
    <w:rsid w:val="00B915AB"/>
    <w:rsid w:val="00B92124"/>
    <w:rsid w:val="00B92B5F"/>
    <w:rsid w:val="00B933C3"/>
    <w:rsid w:val="00B93943"/>
    <w:rsid w:val="00B94181"/>
    <w:rsid w:val="00B944D5"/>
    <w:rsid w:val="00B945A8"/>
    <w:rsid w:val="00B94CB1"/>
    <w:rsid w:val="00B94EA1"/>
    <w:rsid w:val="00B94EDC"/>
    <w:rsid w:val="00B957BF"/>
    <w:rsid w:val="00B95A4D"/>
    <w:rsid w:val="00B95EC1"/>
    <w:rsid w:val="00B9637A"/>
    <w:rsid w:val="00B963B4"/>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90D"/>
    <w:rsid w:val="00BA1A1C"/>
    <w:rsid w:val="00BA1F7D"/>
    <w:rsid w:val="00BA2651"/>
    <w:rsid w:val="00BA2BAC"/>
    <w:rsid w:val="00BA355D"/>
    <w:rsid w:val="00BA3839"/>
    <w:rsid w:val="00BA385C"/>
    <w:rsid w:val="00BA481C"/>
    <w:rsid w:val="00BA5FF5"/>
    <w:rsid w:val="00BA6102"/>
    <w:rsid w:val="00BA68E7"/>
    <w:rsid w:val="00BA701C"/>
    <w:rsid w:val="00BA7A12"/>
    <w:rsid w:val="00BA7A61"/>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048"/>
    <w:rsid w:val="00BB4461"/>
    <w:rsid w:val="00BB4C36"/>
    <w:rsid w:val="00BB4CCC"/>
    <w:rsid w:val="00BB4FC4"/>
    <w:rsid w:val="00BB52A5"/>
    <w:rsid w:val="00BB5F06"/>
    <w:rsid w:val="00BB6770"/>
    <w:rsid w:val="00BB679B"/>
    <w:rsid w:val="00BB6904"/>
    <w:rsid w:val="00BB69FC"/>
    <w:rsid w:val="00BB6A4D"/>
    <w:rsid w:val="00BB77FC"/>
    <w:rsid w:val="00BB7962"/>
    <w:rsid w:val="00BB7E4C"/>
    <w:rsid w:val="00BC053C"/>
    <w:rsid w:val="00BC06D6"/>
    <w:rsid w:val="00BC0FD7"/>
    <w:rsid w:val="00BC1C37"/>
    <w:rsid w:val="00BC227E"/>
    <w:rsid w:val="00BC2377"/>
    <w:rsid w:val="00BC270A"/>
    <w:rsid w:val="00BC2A97"/>
    <w:rsid w:val="00BC2CBC"/>
    <w:rsid w:val="00BC3584"/>
    <w:rsid w:val="00BC35B4"/>
    <w:rsid w:val="00BC360A"/>
    <w:rsid w:val="00BC394A"/>
    <w:rsid w:val="00BC4119"/>
    <w:rsid w:val="00BC41DD"/>
    <w:rsid w:val="00BC4C6B"/>
    <w:rsid w:val="00BC530E"/>
    <w:rsid w:val="00BC5865"/>
    <w:rsid w:val="00BC5935"/>
    <w:rsid w:val="00BC596C"/>
    <w:rsid w:val="00BC5A49"/>
    <w:rsid w:val="00BC5AEF"/>
    <w:rsid w:val="00BC5EEF"/>
    <w:rsid w:val="00BC5F29"/>
    <w:rsid w:val="00BC6961"/>
    <w:rsid w:val="00BC7408"/>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858"/>
    <w:rsid w:val="00BD6B3B"/>
    <w:rsid w:val="00BD6E3F"/>
    <w:rsid w:val="00BD703B"/>
    <w:rsid w:val="00BD714A"/>
    <w:rsid w:val="00BD7188"/>
    <w:rsid w:val="00BD718E"/>
    <w:rsid w:val="00BD74F6"/>
    <w:rsid w:val="00BD7774"/>
    <w:rsid w:val="00BD7EFF"/>
    <w:rsid w:val="00BE0084"/>
    <w:rsid w:val="00BE0197"/>
    <w:rsid w:val="00BE089C"/>
    <w:rsid w:val="00BE08B0"/>
    <w:rsid w:val="00BE0DBB"/>
    <w:rsid w:val="00BE0DF7"/>
    <w:rsid w:val="00BE0EA0"/>
    <w:rsid w:val="00BE0F21"/>
    <w:rsid w:val="00BE1F44"/>
    <w:rsid w:val="00BE20D0"/>
    <w:rsid w:val="00BE244E"/>
    <w:rsid w:val="00BE2604"/>
    <w:rsid w:val="00BE2668"/>
    <w:rsid w:val="00BE26B4"/>
    <w:rsid w:val="00BE27CD"/>
    <w:rsid w:val="00BE2843"/>
    <w:rsid w:val="00BE28EB"/>
    <w:rsid w:val="00BE2E1B"/>
    <w:rsid w:val="00BE2F5A"/>
    <w:rsid w:val="00BE3A0A"/>
    <w:rsid w:val="00BE3D8A"/>
    <w:rsid w:val="00BE4A32"/>
    <w:rsid w:val="00BE4A36"/>
    <w:rsid w:val="00BE4E1B"/>
    <w:rsid w:val="00BE5547"/>
    <w:rsid w:val="00BE5A9B"/>
    <w:rsid w:val="00BE659C"/>
    <w:rsid w:val="00BE6FD2"/>
    <w:rsid w:val="00BE7D65"/>
    <w:rsid w:val="00BE7D7D"/>
    <w:rsid w:val="00BE7EAF"/>
    <w:rsid w:val="00BE7F87"/>
    <w:rsid w:val="00BF01A0"/>
    <w:rsid w:val="00BF0FA6"/>
    <w:rsid w:val="00BF1131"/>
    <w:rsid w:val="00BF1CF5"/>
    <w:rsid w:val="00BF1D15"/>
    <w:rsid w:val="00BF23CA"/>
    <w:rsid w:val="00BF24EA"/>
    <w:rsid w:val="00BF315F"/>
    <w:rsid w:val="00BF327D"/>
    <w:rsid w:val="00BF34B7"/>
    <w:rsid w:val="00BF3814"/>
    <w:rsid w:val="00BF42C3"/>
    <w:rsid w:val="00BF537F"/>
    <w:rsid w:val="00BF53AE"/>
    <w:rsid w:val="00BF53C5"/>
    <w:rsid w:val="00BF591E"/>
    <w:rsid w:val="00BF5C56"/>
    <w:rsid w:val="00BF6021"/>
    <w:rsid w:val="00BF647E"/>
    <w:rsid w:val="00BF65AA"/>
    <w:rsid w:val="00BF677B"/>
    <w:rsid w:val="00BF6AD9"/>
    <w:rsid w:val="00BF78DC"/>
    <w:rsid w:val="00BF7949"/>
    <w:rsid w:val="00BF7D3B"/>
    <w:rsid w:val="00C000D1"/>
    <w:rsid w:val="00C000FE"/>
    <w:rsid w:val="00C00773"/>
    <w:rsid w:val="00C00E19"/>
    <w:rsid w:val="00C00E60"/>
    <w:rsid w:val="00C016C3"/>
    <w:rsid w:val="00C017F5"/>
    <w:rsid w:val="00C01D91"/>
    <w:rsid w:val="00C02B3C"/>
    <w:rsid w:val="00C02FA8"/>
    <w:rsid w:val="00C03015"/>
    <w:rsid w:val="00C03A25"/>
    <w:rsid w:val="00C043F0"/>
    <w:rsid w:val="00C045D6"/>
    <w:rsid w:val="00C046E3"/>
    <w:rsid w:val="00C04AB8"/>
    <w:rsid w:val="00C059FE"/>
    <w:rsid w:val="00C05A74"/>
    <w:rsid w:val="00C05AD6"/>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AA0"/>
    <w:rsid w:val="00C11E67"/>
    <w:rsid w:val="00C1202C"/>
    <w:rsid w:val="00C12577"/>
    <w:rsid w:val="00C12AF3"/>
    <w:rsid w:val="00C12DEE"/>
    <w:rsid w:val="00C13099"/>
    <w:rsid w:val="00C13A10"/>
    <w:rsid w:val="00C13C8E"/>
    <w:rsid w:val="00C13F94"/>
    <w:rsid w:val="00C142D6"/>
    <w:rsid w:val="00C14A8A"/>
    <w:rsid w:val="00C14CD3"/>
    <w:rsid w:val="00C15211"/>
    <w:rsid w:val="00C159E4"/>
    <w:rsid w:val="00C15B78"/>
    <w:rsid w:val="00C15BEF"/>
    <w:rsid w:val="00C15FB5"/>
    <w:rsid w:val="00C1624D"/>
    <w:rsid w:val="00C16939"/>
    <w:rsid w:val="00C1693A"/>
    <w:rsid w:val="00C16CB6"/>
    <w:rsid w:val="00C16E67"/>
    <w:rsid w:val="00C16F17"/>
    <w:rsid w:val="00C17E7D"/>
    <w:rsid w:val="00C17EDC"/>
    <w:rsid w:val="00C201CB"/>
    <w:rsid w:val="00C20413"/>
    <w:rsid w:val="00C2103D"/>
    <w:rsid w:val="00C21B0E"/>
    <w:rsid w:val="00C21BA9"/>
    <w:rsid w:val="00C22004"/>
    <w:rsid w:val="00C22847"/>
    <w:rsid w:val="00C22CAA"/>
    <w:rsid w:val="00C23DE9"/>
    <w:rsid w:val="00C24257"/>
    <w:rsid w:val="00C247E1"/>
    <w:rsid w:val="00C24FBE"/>
    <w:rsid w:val="00C26235"/>
    <w:rsid w:val="00C26CA3"/>
    <w:rsid w:val="00C272DE"/>
    <w:rsid w:val="00C27846"/>
    <w:rsid w:val="00C27A24"/>
    <w:rsid w:val="00C27D4C"/>
    <w:rsid w:val="00C30099"/>
    <w:rsid w:val="00C30DD1"/>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569"/>
    <w:rsid w:val="00C34ADD"/>
    <w:rsid w:val="00C356AD"/>
    <w:rsid w:val="00C35AB8"/>
    <w:rsid w:val="00C35AC7"/>
    <w:rsid w:val="00C36238"/>
    <w:rsid w:val="00C36465"/>
    <w:rsid w:val="00C36DDD"/>
    <w:rsid w:val="00C37901"/>
    <w:rsid w:val="00C37C7B"/>
    <w:rsid w:val="00C37D03"/>
    <w:rsid w:val="00C37E25"/>
    <w:rsid w:val="00C40373"/>
    <w:rsid w:val="00C4068D"/>
    <w:rsid w:val="00C40766"/>
    <w:rsid w:val="00C407C9"/>
    <w:rsid w:val="00C4146F"/>
    <w:rsid w:val="00C41576"/>
    <w:rsid w:val="00C41707"/>
    <w:rsid w:val="00C41743"/>
    <w:rsid w:val="00C41B52"/>
    <w:rsid w:val="00C41C44"/>
    <w:rsid w:val="00C41F37"/>
    <w:rsid w:val="00C42BA1"/>
    <w:rsid w:val="00C42D65"/>
    <w:rsid w:val="00C42EAD"/>
    <w:rsid w:val="00C42F3A"/>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2CB"/>
    <w:rsid w:val="00C473D7"/>
    <w:rsid w:val="00C47931"/>
    <w:rsid w:val="00C47B95"/>
    <w:rsid w:val="00C50672"/>
    <w:rsid w:val="00C5082E"/>
    <w:rsid w:val="00C50E04"/>
    <w:rsid w:val="00C50E17"/>
    <w:rsid w:val="00C517BD"/>
    <w:rsid w:val="00C520E1"/>
    <w:rsid w:val="00C523DA"/>
    <w:rsid w:val="00C524DC"/>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965"/>
    <w:rsid w:val="00C70E26"/>
    <w:rsid w:val="00C70F2B"/>
    <w:rsid w:val="00C7130B"/>
    <w:rsid w:val="00C71699"/>
    <w:rsid w:val="00C72469"/>
    <w:rsid w:val="00C72862"/>
    <w:rsid w:val="00C730A9"/>
    <w:rsid w:val="00C7389D"/>
    <w:rsid w:val="00C73B61"/>
    <w:rsid w:val="00C73E48"/>
    <w:rsid w:val="00C73F47"/>
    <w:rsid w:val="00C7445B"/>
    <w:rsid w:val="00C74F64"/>
    <w:rsid w:val="00C75068"/>
    <w:rsid w:val="00C759B6"/>
    <w:rsid w:val="00C75C5C"/>
    <w:rsid w:val="00C75C69"/>
    <w:rsid w:val="00C760AE"/>
    <w:rsid w:val="00C76127"/>
    <w:rsid w:val="00C76822"/>
    <w:rsid w:val="00C7753E"/>
    <w:rsid w:val="00C77687"/>
    <w:rsid w:val="00C77BD3"/>
    <w:rsid w:val="00C77E0A"/>
    <w:rsid w:val="00C80299"/>
    <w:rsid w:val="00C80CE5"/>
    <w:rsid w:val="00C80DD0"/>
    <w:rsid w:val="00C81A66"/>
    <w:rsid w:val="00C81B90"/>
    <w:rsid w:val="00C81CB4"/>
    <w:rsid w:val="00C822CC"/>
    <w:rsid w:val="00C827FA"/>
    <w:rsid w:val="00C82866"/>
    <w:rsid w:val="00C82A00"/>
    <w:rsid w:val="00C82B87"/>
    <w:rsid w:val="00C82C6B"/>
    <w:rsid w:val="00C82D7C"/>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E38"/>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076"/>
    <w:rsid w:val="00C934FA"/>
    <w:rsid w:val="00C93933"/>
    <w:rsid w:val="00C93CCE"/>
    <w:rsid w:val="00C9411E"/>
    <w:rsid w:val="00C9471E"/>
    <w:rsid w:val="00C948D5"/>
    <w:rsid w:val="00C94A0D"/>
    <w:rsid w:val="00C94F44"/>
    <w:rsid w:val="00C95137"/>
    <w:rsid w:val="00C9586F"/>
    <w:rsid w:val="00C95BF8"/>
    <w:rsid w:val="00C95DD5"/>
    <w:rsid w:val="00C963A6"/>
    <w:rsid w:val="00C9661D"/>
    <w:rsid w:val="00C96B38"/>
    <w:rsid w:val="00C97573"/>
    <w:rsid w:val="00C978AF"/>
    <w:rsid w:val="00C97E67"/>
    <w:rsid w:val="00CA0304"/>
    <w:rsid w:val="00CA0411"/>
    <w:rsid w:val="00CA08B2"/>
    <w:rsid w:val="00CA08FA"/>
    <w:rsid w:val="00CA0E47"/>
    <w:rsid w:val="00CA11AA"/>
    <w:rsid w:val="00CA17C9"/>
    <w:rsid w:val="00CA18E8"/>
    <w:rsid w:val="00CA1DC5"/>
    <w:rsid w:val="00CA1E10"/>
    <w:rsid w:val="00CA2982"/>
    <w:rsid w:val="00CA2C88"/>
    <w:rsid w:val="00CA2CEC"/>
    <w:rsid w:val="00CA2D63"/>
    <w:rsid w:val="00CA3899"/>
    <w:rsid w:val="00CA3A66"/>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673"/>
    <w:rsid w:val="00CB0862"/>
    <w:rsid w:val="00CB089F"/>
    <w:rsid w:val="00CB0EA4"/>
    <w:rsid w:val="00CB1338"/>
    <w:rsid w:val="00CB16AF"/>
    <w:rsid w:val="00CB1B00"/>
    <w:rsid w:val="00CB1CC2"/>
    <w:rsid w:val="00CB226E"/>
    <w:rsid w:val="00CB2280"/>
    <w:rsid w:val="00CB23C5"/>
    <w:rsid w:val="00CB24E2"/>
    <w:rsid w:val="00CB2595"/>
    <w:rsid w:val="00CB2880"/>
    <w:rsid w:val="00CB2B24"/>
    <w:rsid w:val="00CB2B25"/>
    <w:rsid w:val="00CB343F"/>
    <w:rsid w:val="00CB34B9"/>
    <w:rsid w:val="00CB35E7"/>
    <w:rsid w:val="00CB3722"/>
    <w:rsid w:val="00CB377B"/>
    <w:rsid w:val="00CB38CD"/>
    <w:rsid w:val="00CB4347"/>
    <w:rsid w:val="00CB4382"/>
    <w:rsid w:val="00CB465C"/>
    <w:rsid w:val="00CB5902"/>
    <w:rsid w:val="00CB5E1A"/>
    <w:rsid w:val="00CB5F4C"/>
    <w:rsid w:val="00CB6444"/>
    <w:rsid w:val="00CB64CE"/>
    <w:rsid w:val="00CB6581"/>
    <w:rsid w:val="00CB69A9"/>
    <w:rsid w:val="00CB703F"/>
    <w:rsid w:val="00CB77F0"/>
    <w:rsid w:val="00CB794C"/>
    <w:rsid w:val="00CC0B80"/>
    <w:rsid w:val="00CC1138"/>
    <w:rsid w:val="00CC120F"/>
    <w:rsid w:val="00CC1C81"/>
    <w:rsid w:val="00CC1D5A"/>
    <w:rsid w:val="00CC2195"/>
    <w:rsid w:val="00CC2BBD"/>
    <w:rsid w:val="00CC377D"/>
    <w:rsid w:val="00CC39B7"/>
    <w:rsid w:val="00CC3AFF"/>
    <w:rsid w:val="00CC3B4B"/>
    <w:rsid w:val="00CC3D02"/>
    <w:rsid w:val="00CC47EB"/>
    <w:rsid w:val="00CC4C1E"/>
    <w:rsid w:val="00CC5193"/>
    <w:rsid w:val="00CC5228"/>
    <w:rsid w:val="00CC5659"/>
    <w:rsid w:val="00CC5937"/>
    <w:rsid w:val="00CC59F5"/>
    <w:rsid w:val="00CC5AE3"/>
    <w:rsid w:val="00CC5E79"/>
    <w:rsid w:val="00CC6937"/>
    <w:rsid w:val="00CC6D57"/>
    <w:rsid w:val="00CC6DBA"/>
    <w:rsid w:val="00CC7252"/>
    <w:rsid w:val="00CC743B"/>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4E3"/>
    <w:rsid w:val="00CD5BD7"/>
    <w:rsid w:val="00CD5DA6"/>
    <w:rsid w:val="00CD7460"/>
    <w:rsid w:val="00CD7595"/>
    <w:rsid w:val="00CD75B0"/>
    <w:rsid w:val="00CD77F4"/>
    <w:rsid w:val="00CD79BA"/>
    <w:rsid w:val="00CD7A2D"/>
    <w:rsid w:val="00CD7CB7"/>
    <w:rsid w:val="00CD7EA6"/>
    <w:rsid w:val="00CE05D5"/>
    <w:rsid w:val="00CE078D"/>
    <w:rsid w:val="00CE0907"/>
    <w:rsid w:val="00CE0AC3"/>
    <w:rsid w:val="00CE0C6A"/>
    <w:rsid w:val="00CE0DB5"/>
    <w:rsid w:val="00CE100A"/>
    <w:rsid w:val="00CE1C75"/>
    <w:rsid w:val="00CE2809"/>
    <w:rsid w:val="00CE2ABF"/>
    <w:rsid w:val="00CE2B27"/>
    <w:rsid w:val="00CE5518"/>
    <w:rsid w:val="00CE5642"/>
    <w:rsid w:val="00CE5A7D"/>
    <w:rsid w:val="00CE5CFF"/>
    <w:rsid w:val="00CE6270"/>
    <w:rsid w:val="00CE63BD"/>
    <w:rsid w:val="00CE63CE"/>
    <w:rsid w:val="00CE6461"/>
    <w:rsid w:val="00CE7202"/>
    <w:rsid w:val="00CE7825"/>
    <w:rsid w:val="00CE7E34"/>
    <w:rsid w:val="00CF0713"/>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081"/>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2FFE"/>
    <w:rsid w:val="00D03487"/>
    <w:rsid w:val="00D03725"/>
    <w:rsid w:val="00D03B72"/>
    <w:rsid w:val="00D03E23"/>
    <w:rsid w:val="00D04AF5"/>
    <w:rsid w:val="00D04CF8"/>
    <w:rsid w:val="00D05048"/>
    <w:rsid w:val="00D05414"/>
    <w:rsid w:val="00D0574B"/>
    <w:rsid w:val="00D05769"/>
    <w:rsid w:val="00D05BF4"/>
    <w:rsid w:val="00D05EC3"/>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90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97E"/>
    <w:rsid w:val="00D14DC8"/>
    <w:rsid w:val="00D151DE"/>
    <w:rsid w:val="00D15677"/>
    <w:rsid w:val="00D15F55"/>
    <w:rsid w:val="00D1610D"/>
    <w:rsid w:val="00D16407"/>
    <w:rsid w:val="00D16510"/>
    <w:rsid w:val="00D16796"/>
    <w:rsid w:val="00D16A72"/>
    <w:rsid w:val="00D1779B"/>
    <w:rsid w:val="00D17CE2"/>
    <w:rsid w:val="00D200A6"/>
    <w:rsid w:val="00D20165"/>
    <w:rsid w:val="00D204AC"/>
    <w:rsid w:val="00D205E9"/>
    <w:rsid w:val="00D20E8A"/>
    <w:rsid w:val="00D2126B"/>
    <w:rsid w:val="00D2161E"/>
    <w:rsid w:val="00D21829"/>
    <w:rsid w:val="00D21948"/>
    <w:rsid w:val="00D21BEE"/>
    <w:rsid w:val="00D21E63"/>
    <w:rsid w:val="00D22091"/>
    <w:rsid w:val="00D2252B"/>
    <w:rsid w:val="00D22C1F"/>
    <w:rsid w:val="00D23444"/>
    <w:rsid w:val="00D2380D"/>
    <w:rsid w:val="00D23C3F"/>
    <w:rsid w:val="00D24680"/>
    <w:rsid w:val="00D24D5F"/>
    <w:rsid w:val="00D2502E"/>
    <w:rsid w:val="00D2598F"/>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5D"/>
    <w:rsid w:val="00D316F7"/>
    <w:rsid w:val="00D3188B"/>
    <w:rsid w:val="00D31ACC"/>
    <w:rsid w:val="00D31BE9"/>
    <w:rsid w:val="00D31DCC"/>
    <w:rsid w:val="00D32DD5"/>
    <w:rsid w:val="00D33113"/>
    <w:rsid w:val="00D331B6"/>
    <w:rsid w:val="00D331E0"/>
    <w:rsid w:val="00D336DA"/>
    <w:rsid w:val="00D33B8A"/>
    <w:rsid w:val="00D33D15"/>
    <w:rsid w:val="00D3419C"/>
    <w:rsid w:val="00D341F7"/>
    <w:rsid w:val="00D3440D"/>
    <w:rsid w:val="00D3494D"/>
    <w:rsid w:val="00D35193"/>
    <w:rsid w:val="00D352F9"/>
    <w:rsid w:val="00D353DD"/>
    <w:rsid w:val="00D355CD"/>
    <w:rsid w:val="00D3572C"/>
    <w:rsid w:val="00D35A19"/>
    <w:rsid w:val="00D36783"/>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13"/>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193"/>
    <w:rsid w:val="00D522B3"/>
    <w:rsid w:val="00D52C3D"/>
    <w:rsid w:val="00D532CD"/>
    <w:rsid w:val="00D534BD"/>
    <w:rsid w:val="00D536FF"/>
    <w:rsid w:val="00D5459C"/>
    <w:rsid w:val="00D5478E"/>
    <w:rsid w:val="00D548FC"/>
    <w:rsid w:val="00D54982"/>
    <w:rsid w:val="00D54EDB"/>
    <w:rsid w:val="00D55C69"/>
    <w:rsid w:val="00D56004"/>
    <w:rsid w:val="00D563B6"/>
    <w:rsid w:val="00D56787"/>
    <w:rsid w:val="00D568DB"/>
    <w:rsid w:val="00D56A7F"/>
    <w:rsid w:val="00D57007"/>
    <w:rsid w:val="00D571EE"/>
    <w:rsid w:val="00D57256"/>
    <w:rsid w:val="00D57597"/>
    <w:rsid w:val="00D57FDD"/>
    <w:rsid w:val="00D6013A"/>
    <w:rsid w:val="00D609CD"/>
    <w:rsid w:val="00D6134B"/>
    <w:rsid w:val="00D6151D"/>
    <w:rsid w:val="00D61DA6"/>
    <w:rsid w:val="00D621A4"/>
    <w:rsid w:val="00D6252B"/>
    <w:rsid w:val="00D62708"/>
    <w:rsid w:val="00D628F2"/>
    <w:rsid w:val="00D629FB"/>
    <w:rsid w:val="00D62BBD"/>
    <w:rsid w:val="00D62EF3"/>
    <w:rsid w:val="00D630CC"/>
    <w:rsid w:val="00D6316B"/>
    <w:rsid w:val="00D63D4E"/>
    <w:rsid w:val="00D63E1E"/>
    <w:rsid w:val="00D63EA4"/>
    <w:rsid w:val="00D63FBD"/>
    <w:rsid w:val="00D64359"/>
    <w:rsid w:val="00D644AF"/>
    <w:rsid w:val="00D64624"/>
    <w:rsid w:val="00D64951"/>
    <w:rsid w:val="00D64E35"/>
    <w:rsid w:val="00D650BE"/>
    <w:rsid w:val="00D65180"/>
    <w:rsid w:val="00D6544D"/>
    <w:rsid w:val="00D6626E"/>
    <w:rsid w:val="00D66338"/>
    <w:rsid w:val="00D66F29"/>
    <w:rsid w:val="00D66FDF"/>
    <w:rsid w:val="00D670B1"/>
    <w:rsid w:val="00D6715F"/>
    <w:rsid w:val="00D6794C"/>
    <w:rsid w:val="00D70E9F"/>
    <w:rsid w:val="00D70EE2"/>
    <w:rsid w:val="00D70FEF"/>
    <w:rsid w:val="00D71A05"/>
    <w:rsid w:val="00D71C53"/>
    <w:rsid w:val="00D71CDF"/>
    <w:rsid w:val="00D71D18"/>
    <w:rsid w:val="00D7231C"/>
    <w:rsid w:val="00D72912"/>
    <w:rsid w:val="00D729D5"/>
    <w:rsid w:val="00D72D52"/>
    <w:rsid w:val="00D72E6C"/>
    <w:rsid w:val="00D731EC"/>
    <w:rsid w:val="00D737F7"/>
    <w:rsid w:val="00D737FE"/>
    <w:rsid w:val="00D7388C"/>
    <w:rsid w:val="00D7391B"/>
    <w:rsid w:val="00D7397F"/>
    <w:rsid w:val="00D742E0"/>
    <w:rsid w:val="00D74747"/>
    <w:rsid w:val="00D748C9"/>
    <w:rsid w:val="00D7543D"/>
    <w:rsid w:val="00D75999"/>
    <w:rsid w:val="00D75A03"/>
    <w:rsid w:val="00D75D7D"/>
    <w:rsid w:val="00D75ECF"/>
    <w:rsid w:val="00D75EDA"/>
    <w:rsid w:val="00D764B2"/>
    <w:rsid w:val="00D766E1"/>
    <w:rsid w:val="00D76733"/>
    <w:rsid w:val="00D77045"/>
    <w:rsid w:val="00D770D4"/>
    <w:rsid w:val="00D776DA"/>
    <w:rsid w:val="00D777EF"/>
    <w:rsid w:val="00D7792E"/>
    <w:rsid w:val="00D80035"/>
    <w:rsid w:val="00D807E1"/>
    <w:rsid w:val="00D80A15"/>
    <w:rsid w:val="00D80A70"/>
    <w:rsid w:val="00D80CC4"/>
    <w:rsid w:val="00D810DC"/>
    <w:rsid w:val="00D8128A"/>
    <w:rsid w:val="00D812E7"/>
    <w:rsid w:val="00D823FA"/>
    <w:rsid w:val="00D8281A"/>
    <w:rsid w:val="00D82835"/>
    <w:rsid w:val="00D82895"/>
    <w:rsid w:val="00D82A13"/>
    <w:rsid w:val="00D82E69"/>
    <w:rsid w:val="00D8335F"/>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356"/>
    <w:rsid w:val="00D87F99"/>
    <w:rsid w:val="00D90D5B"/>
    <w:rsid w:val="00D911DB"/>
    <w:rsid w:val="00D91B80"/>
    <w:rsid w:val="00D92329"/>
    <w:rsid w:val="00D92373"/>
    <w:rsid w:val="00D923E0"/>
    <w:rsid w:val="00D924F6"/>
    <w:rsid w:val="00D92C89"/>
    <w:rsid w:val="00D92DF8"/>
    <w:rsid w:val="00D932BF"/>
    <w:rsid w:val="00D933F6"/>
    <w:rsid w:val="00D93960"/>
    <w:rsid w:val="00D93975"/>
    <w:rsid w:val="00D9397B"/>
    <w:rsid w:val="00D93C39"/>
    <w:rsid w:val="00D94A1B"/>
    <w:rsid w:val="00D9557D"/>
    <w:rsid w:val="00D957AC"/>
    <w:rsid w:val="00D95883"/>
    <w:rsid w:val="00D959C1"/>
    <w:rsid w:val="00D95A9E"/>
    <w:rsid w:val="00D95AB6"/>
    <w:rsid w:val="00D96AB3"/>
    <w:rsid w:val="00D96B04"/>
    <w:rsid w:val="00D9705E"/>
    <w:rsid w:val="00D9770F"/>
    <w:rsid w:val="00DA04BE"/>
    <w:rsid w:val="00DA0616"/>
    <w:rsid w:val="00DA108E"/>
    <w:rsid w:val="00DA124F"/>
    <w:rsid w:val="00DA13A7"/>
    <w:rsid w:val="00DA18C7"/>
    <w:rsid w:val="00DA1D8C"/>
    <w:rsid w:val="00DA235E"/>
    <w:rsid w:val="00DA2660"/>
    <w:rsid w:val="00DA2F78"/>
    <w:rsid w:val="00DA3477"/>
    <w:rsid w:val="00DA3556"/>
    <w:rsid w:val="00DA35AC"/>
    <w:rsid w:val="00DA36A2"/>
    <w:rsid w:val="00DA39AF"/>
    <w:rsid w:val="00DA3BFB"/>
    <w:rsid w:val="00DA3C93"/>
    <w:rsid w:val="00DA40FE"/>
    <w:rsid w:val="00DA449E"/>
    <w:rsid w:val="00DA44FA"/>
    <w:rsid w:val="00DA45BB"/>
    <w:rsid w:val="00DA4982"/>
    <w:rsid w:val="00DA4F8A"/>
    <w:rsid w:val="00DA6C86"/>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3D25"/>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6CA"/>
    <w:rsid w:val="00DC48C5"/>
    <w:rsid w:val="00DC49B5"/>
    <w:rsid w:val="00DC4E99"/>
    <w:rsid w:val="00DC53C1"/>
    <w:rsid w:val="00DC5BA1"/>
    <w:rsid w:val="00DC5D0A"/>
    <w:rsid w:val="00DC5ED1"/>
    <w:rsid w:val="00DC641B"/>
    <w:rsid w:val="00DC650B"/>
    <w:rsid w:val="00DC65F3"/>
    <w:rsid w:val="00DC6827"/>
    <w:rsid w:val="00DC6913"/>
    <w:rsid w:val="00DC6A75"/>
    <w:rsid w:val="00DC74B7"/>
    <w:rsid w:val="00DC75B9"/>
    <w:rsid w:val="00DC7901"/>
    <w:rsid w:val="00DC79B8"/>
    <w:rsid w:val="00DD01B5"/>
    <w:rsid w:val="00DD03D4"/>
    <w:rsid w:val="00DD050D"/>
    <w:rsid w:val="00DD06B8"/>
    <w:rsid w:val="00DD06E0"/>
    <w:rsid w:val="00DD07A6"/>
    <w:rsid w:val="00DD09D5"/>
    <w:rsid w:val="00DD0B1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82"/>
    <w:rsid w:val="00DD7BD0"/>
    <w:rsid w:val="00DD7E11"/>
    <w:rsid w:val="00DD7E2D"/>
    <w:rsid w:val="00DD7F7A"/>
    <w:rsid w:val="00DE024E"/>
    <w:rsid w:val="00DE0827"/>
    <w:rsid w:val="00DE0ADB"/>
    <w:rsid w:val="00DE10F4"/>
    <w:rsid w:val="00DE1347"/>
    <w:rsid w:val="00DE1FD5"/>
    <w:rsid w:val="00DE245B"/>
    <w:rsid w:val="00DE267E"/>
    <w:rsid w:val="00DE2953"/>
    <w:rsid w:val="00DE2B1D"/>
    <w:rsid w:val="00DE3085"/>
    <w:rsid w:val="00DE31D2"/>
    <w:rsid w:val="00DE3805"/>
    <w:rsid w:val="00DE3882"/>
    <w:rsid w:val="00DE3B8F"/>
    <w:rsid w:val="00DE3C3F"/>
    <w:rsid w:val="00DE3EC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665"/>
    <w:rsid w:val="00DF1A00"/>
    <w:rsid w:val="00DF2658"/>
    <w:rsid w:val="00DF26F1"/>
    <w:rsid w:val="00DF29FC"/>
    <w:rsid w:val="00DF2B69"/>
    <w:rsid w:val="00DF2BA6"/>
    <w:rsid w:val="00DF2F6D"/>
    <w:rsid w:val="00DF307F"/>
    <w:rsid w:val="00DF3765"/>
    <w:rsid w:val="00DF385C"/>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DF7F0D"/>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596"/>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17AC"/>
    <w:rsid w:val="00E11BFD"/>
    <w:rsid w:val="00E12435"/>
    <w:rsid w:val="00E12B7D"/>
    <w:rsid w:val="00E12F01"/>
    <w:rsid w:val="00E12F76"/>
    <w:rsid w:val="00E13C9D"/>
    <w:rsid w:val="00E13D16"/>
    <w:rsid w:val="00E13DBA"/>
    <w:rsid w:val="00E14645"/>
    <w:rsid w:val="00E148FE"/>
    <w:rsid w:val="00E1558D"/>
    <w:rsid w:val="00E15706"/>
    <w:rsid w:val="00E15EEC"/>
    <w:rsid w:val="00E16905"/>
    <w:rsid w:val="00E170E6"/>
    <w:rsid w:val="00E17BE2"/>
    <w:rsid w:val="00E208F9"/>
    <w:rsid w:val="00E209F7"/>
    <w:rsid w:val="00E20ADF"/>
    <w:rsid w:val="00E20F13"/>
    <w:rsid w:val="00E214F2"/>
    <w:rsid w:val="00E215E3"/>
    <w:rsid w:val="00E226D2"/>
    <w:rsid w:val="00E2285C"/>
    <w:rsid w:val="00E22A28"/>
    <w:rsid w:val="00E22C2C"/>
    <w:rsid w:val="00E23864"/>
    <w:rsid w:val="00E23BAF"/>
    <w:rsid w:val="00E24079"/>
    <w:rsid w:val="00E241C1"/>
    <w:rsid w:val="00E2444F"/>
    <w:rsid w:val="00E24606"/>
    <w:rsid w:val="00E2461F"/>
    <w:rsid w:val="00E247B0"/>
    <w:rsid w:val="00E24940"/>
    <w:rsid w:val="00E24BA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27A4D"/>
    <w:rsid w:val="00E30420"/>
    <w:rsid w:val="00E30849"/>
    <w:rsid w:val="00E3088A"/>
    <w:rsid w:val="00E3131B"/>
    <w:rsid w:val="00E316CF"/>
    <w:rsid w:val="00E3172E"/>
    <w:rsid w:val="00E31D66"/>
    <w:rsid w:val="00E31E1C"/>
    <w:rsid w:val="00E320D1"/>
    <w:rsid w:val="00E32170"/>
    <w:rsid w:val="00E32612"/>
    <w:rsid w:val="00E3283D"/>
    <w:rsid w:val="00E329D2"/>
    <w:rsid w:val="00E335E6"/>
    <w:rsid w:val="00E33609"/>
    <w:rsid w:val="00E339C5"/>
    <w:rsid w:val="00E3493B"/>
    <w:rsid w:val="00E352B4"/>
    <w:rsid w:val="00E356E2"/>
    <w:rsid w:val="00E35C7E"/>
    <w:rsid w:val="00E35E07"/>
    <w:rsid w:val="00E36242"/>
    <w:rsid w:val="00E3679E"/>
    <w:rsid w:val="00E36B5D"/>
    <w:rsid w:val="00E36DB4"/>
    <w:rsid w:val="00E36F0E"/>
    <w:rsid w:val="00E36FC0"/>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7D1"/>
    <w:rsid w:val="00E42CFB"/>
    <w:rsid w:val="00E42F22"/>
    <w:rsid w:val="00E4320F"/>
    <w:rsid w:val="00E433E4"/>
    <w:rsid w:val="00E4419A"/>
    <w:rsid w:val="00E446FC"/>
    <w:rsid w:val="00E4533B"/>
    <w:rsid w:val="00E454B8"/>
    <w:rsid w:val="00E4574E"/>
    <w:rsid w:val="00E45939"/>
    <w:rsid w:val="00E45B40"/>
    <w:rsid w:val="00E45F67"/>
    <w:rsid w:val="00E4616E"/>
    <w:rsid w:val="00E46475"/>
    <w:rsid w:val="00E46682"/>
    <w:rsid w:val="00E46A71"/>
    <w:rsid w:val="00E46E8D"/>
    <w:rsid w:val="00E473B7"/>
    <w:rsid w:val="00E47AB9"/>
    <w:rsid w:val="00E507B2"/>
    <w:rsid w:val="00E50856"/>
    <w:rsid w:val="00E508D9"/>
    <w:rsid w:val="00E50CCA"/>
    <w:rsid w:val="00E52107"/>
    <w:rsid w:val="00E521DF"/>
    <w:rsid w:val="00E524AD"/>
    <w:rsid w:val="00E52A8C"/>
    <w:rsid w:val="00E52B22"/>
    <w:rsid w:val="00E5323E"/>
    <w:rsid w:val="00E53272"/>
    <w:rsid w:val="00E5394F"/>
    <w:rsid w:val="00E53A1B"/>
    <w:rsid w:val="00E53FB7"/>
    <w:rsid w:val="00E54071"/>
    <w:rsid w:val="00E54E55"/>
    <w:rsid w:val="00E550EE"/>
    <w:rsid w:val="00E553AE"/>
    <w:rsid w:val="00E555F3"/>
    <w:rsid w:val="00E5607C"/>
    <w:rsid w:val="00E563E8"/>
    <w:rsid w:val="00E56B0C"/>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886"/>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A6A"/>
    <w:rsid w:val="00E74D42"/>
    <w:rsid w:val="00E75682"/>
    <w:rsid w:val="00E75812"/>
    <w:rsid w:val="00E75ECE"/>
    <w:rsid w:val="00E7618E"/>
    <w:rsid w:val="00E7648D"/>
    <w:rsid w:val="00E765E3"/>
    <w:rsid w:val="00E76AE5"/>
    <w:rsid w:val="00E76C83"/>
    <w:rsid w:val="00E77A2A"/>
    <w:rsid w:val="00E77D90"/>
    <w:rsid w:val="00E803F6"/>
    <w:rsid w:val="00E80841"/>
    <w:rsid w:val="00E81648"/>
    <w:rsid w:val="00E82778"/>
    <w:rsid w:val="00E82B55"/>
    <w:rsid w:val="00E82B98"/>
    <w:rsid w:val="00E82C59"/>
    <w:rsid w:val="00E83046"/>
    <w:rsid w:val="00E8304A"/>
    <w:rsid w:val="00E831BA"/>
    <w:rsid w:val="00E83331"/>
    <w:rsid w:val="00E83646"/>
    <w:rsid w:val="00E8383C"/>
    <w:rsid w:val="00E839DC"/>
    <w:rsid w:val="00E83DB4"/>
    <w:rsid w:val="00E8427F"/>
    <w:rsid w:val="00E844A7"/>
    <w:rsid w:val="00E84759"/>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276"/>
    <w:rsid w:val="00E90E59"/>
    <w:rsid w:val="00E91525"/>
    <w:rsid w:val="00E91746"/>
    <w:rsid w:val="00E91949"/>
    <w:rsid w:val="00E926A5"/>
    <w:rsid w:val="00E92954"/>
    <w:rsid w:val="00E929AC"/>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4B94"/>
    <w:rsid w:val="00E94FB7"/>
    <w:rsid w:val="00E953BE"/>
    <w:rsid w:val="00E95D42"/>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E78"/>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1556"/>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E5D"/>
    <w:rsid w:val="00EB7FE7"/>
    <w:rsid w:val="00EC059F"/>
    <w:rsid w:val="00EC08C5"/>
    <w:rsid w:val="00EC0A85"/>
    <w:rsid w:val="00EC0FF5"/>
    <w:rsid w:val="00EC18B9"/>
    <w:rsid w:val="00EC192F"/>
    <w:rsid w:val="00EC257F"/>
    <w:rsid w:val="00EC2CEA"/>
    <w:rsid w:val="00EC2F20"/>
    <w:rsid w:val="00EC3807"/>
    <w:rsid w:val="00EC389B"/>
    <w:rsid w:val="00EC3C1B"/>
    <w:rsid w:val="00EC4245"/>
    <w:rsid w:val="00EC4D7F"/>
    <w:rsid w:val="00EC51B2"/>
    <w:rsid w:val="00EC5A88"/>
    <w:rsid w:val="00EC5E14"/>
    <w:rsid w:val="00EC6100"/>
    <w:rsid w:val="00EC710D"/>
    <w:rsid w:val="00EC719C"/>
    <w:rsid w:val="00EC7220"/>
    <w:rsid w:val="00EC75B1"/>
    <w:rsid w:val="00EC7B5F"/>
    <w:rsid w:val="00ED078E"/>
    <w:rsid w:val="00ED09D8"/>
    <w:rsid w:val="00ED10B1"/>
    <w:rsid w:val="00ED11DB"/>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654"/>
    <w:rsid w:val="00ED576F"/>
    <w:rsid w:val="00ED58A1"/>
    <w:rsid w:val="00ED5B81"/>
    <w:rsid w:val="00ED7902"/>
    <w:rsid w:val="00ED7A66"/>
    <w:rsid w:val="00ED7CE7"/>
    <w:rsid w:val="00ED7FC6"/>
    <w:rsid w:val="00EE05AC"/>
    <w:rsid w:val="00EE0BA9"/>
    <w:rsid w:val="00EE0D75"/>
    <w:rsid w:val="00EE0E0A"/>
    <w:rsid w:val="00EE1230"/>
    <w:rsid w:val="00EE1348"/>
    <w:rsid w:val="00EE1B71"/>
    <w:rsid w:val="00EE1E14"/>
    <w:rsid w:val="00EE1F35"/>
    <w:rsid w:val="00EE1F47"/>
    <w:rsid w:val="00EE222F"/>
    <w:rsid w:val="00EE2366"/>
    <w:rsid w:val="00EE2828"/>
    <w:rsid w:val="00EE288E"/>
    <w:rsid w:val="00EE30F7"/>
    <w:rsid w:val="00EE3532"/>
    <w:rsid w:val="00EE3721"/>
    <w:rsid w:val="00EE3AB2"/>
    <w:rsid w:val="00EE3D53"/>
    <w:rsid w:val="00EE40E3"/>
    <w:rsid w:val="00EE4526"/>
    <w:rsid w:val="00EE45A7"/>
    <w:rsid w:val="00EE4802"/>
    <w:rsid w:val="00EE4A75"/>
    <w:rsid w:val="00EE6199"/>
    <w:rsid w:val="00EE61D0"/>
    <w:rsid w:val="00EE6644"/>
    <w:rsid w:val="00EE690A"/>
    <w:rsid w:val="00EE6BE4"/>
    <w:rsid w:val="00EE6DB6"/>
    <w:rsid w:val="00EE6F86"/>
    <w:rsid w:val="00EE7187"/>
    <w:rsid w:val="00EE73F3"/>
    <w:rsid w:val="00EE75F7"/>
    <w:rsid w:val="00EE787B"/>
    <w:rsid w:val="00EE7911"/>
    <w:rsid w:val="00EE7B98"/>
    <w:rsid w:val="00EF09F6"/>
    <w:rsid w:val="00EF0C5E"/>
    <w:rsid w:val="00EF1048"/>
    <w:rsid w:val="00EF1205"/>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5AFA"/>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896"/>
    <w:rsid w:val="00F14E49"/>
    <w:rsid w:val="00F15465"/>
    <w:rsid w:val="00F159B4"/>
    <w:rsid w:val="00F15B8A"/>
    <w:rsid w:val="00F15DF0"/>
    <w:rsid w:val="00F16877"/>
    <w:rsid w:val="00F168FB"/>
    <w:rsid w:val="00F16BCF"/>
    <w:rsid w:val="00F16D9B"/>
    <w:rsid w:val="00F16FCC"/>
    <w:rsid w:val="00F17256"/>
    <w:rsid w:val="00F17877"/>
    <w:rsid w:val="00F17878"/>
    <w:rsid w:val="00F17B3A"/>
    <w:rsid w:val="00F17F94"/>
    <w:rsid w:val="00F203D0"/>
    <w:rsid w:val="00F2105C"/>
    <w:rsid w:val="00F21A31"/>
    <w:rsid w:val="00F21F91"/>
    <w:rsid w:val="00F22113"/>
    <w:rsid w:val="00F2276F"/>
    <w:rsid w:val="00F22914"/>
    <w:rsid w:val="00F22AEB"/>
    <w:rsid w:val="00F234E0"/>
    <w:rsid w:val="00F235C8"/>
    <w:rsid w:val="00F23680"/>
    <w:rsid w:val="00F23831"/>
    <w:rsid w:val="00F23887"/>
    <w:rsid w:val="00F24CDF"/>
    <w:rsid w:val="00F24F11"/>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3BAD"/>
    <w:rsid w:val="00F34086"/>
    <w:rsid w:val="00F3459B"/>
    <w:rsid w:val="00F3470C"/>
    <w:rsid w:val="00F34A21"/>
    <w:rsid w:val="00F34A5D"/>
    <w:rsid w:val="00F351D8"/>
    <w:rsid w:val="00F3551A"/>
    <w:rsid w:val="00F36406"/>
    <w:rsid w:val="00F364A8"/>
    <w:rsid w:val="00F3717B"/>
    <w:rsid w:val="00F3786A"/>
    <w:rsid w:val="00F402E2"/>
    <w:rsid w:val="00F40B2F"/>
    <w:rsid w:val="00F40D66"/>
    <w:rsid w:val="00F41239"/>
    <w:rsid w:val="00F4124C"/>
    <w:rsid w:val="00F413F5"/>
    <w:rsid w:val="00F41696"/>
    <w:rsid w:val="00F41748"/>
    <w:rsid w:val="00F41B5F"/>
    <w:rsid w:val="00F4254E"/>
    <w:rsid w:val="00F425FB"/>
    <w:rsid w:val="00F42760"/>
    <w:rsid w:val="00F42B30"/>
    <w:rsid w:val="00F42FF8"/>
    <w:rsid w:val="00F43334"/>
    <w:rsid w:val="00F43595"/>
    <w:rsid w:val="00F43641"/>
    <w:rsid w:val="00F43BE6"/>
    <w:rsid w:val="00F4400C"/>
    <w:rsid w:val="00F440B0"/>
    <w:rsid w:val="00F44352"/>
    <w:rsid w:val="00F444F1"/>
    <w:rsid w:val="00F44889"/>
    <w:rsid w:val="00F44E8A"/>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0C18"/>
    <w:rsid w:val="00F50CB3"/>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57D26"/>
    <w:rsid w:val="00F600A1"/>
    <w:rsid w:val="00F60276"/>
    <w:rsid w:val="00F6053F"/>
    <w:rsid w:val="00F60D4E"/>
    <w:rsid w:val="00F60D5A"/>
    <w:rsid w:val="00F619C7"/>
    <w:rsid w:val="00F61AB0"/>
    <w:rsid w:val="00F6242A"/>
    <w:rsid w:val="00F62570"/>
    <w:rsid w:val="00F628D8"/>
    <w:rsid w:val="00F62AC1"/>
    <w:rsid w:val="00F62B78"/>
    <w:rsid w:val="00F62C59"/>
    <w:rsid w:val="00F63071"/>
    <w:rsid w:val="00F6337F"/>
    <w:rsid w:val="00F63EE2"/>
    <w:rsid w:val="00F6416B"/>
    <w:rsid w:val="00F64AD1"/>
    <w:rsid w:val="00F653CB"/>
    <w:rsid w:val="00F6551D"/>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1E59"/>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FAA"/>
    <w:rsid w:val="00F802BA"/>
    <w:rsid w:val="00F8055E"/>
    <w:rsid w:val="00F81375"/>
    <w:rsid w:val="00F815A3"/>
    <w:rsid w:val="00F81789"/>
    <w:rsid w:val="00F8251E"/>
    <w:rsid w:val="00F82807"/>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6F9"/>
    <w:rsid w:val="00F86A07"/>
    <w:rsid w:val="00F86E06"/>
    <w:rsid w:val="00F8756E"/>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DDD"/>
    <w:rsid w:val="00F96E51"/>
    <w:rsid w:val="00F96EA3"/>
    <w:rsid w:val="00F970D7"/>
    <w:rsid w:val="00F97696"/>
    <w:rsid w:val="00F97871"/>
    <w:rsid w:val="00F97BB2"/>
    <w:rsid w:val="00F97CFF"/>
    <w:rsid w:val="00F97FF8"/>
    <w:rsid w:val="00FA01CE"/>
    <w:rsid w:val="00FA0642"/>
    <w:rsid w:val="00FA09E3"/>
    <w:rsid w:val="00FA0A74"/>
    <w:rsid w:val="00FA173E"/>
    <w:rsid w:val="00FA196F"/>
    <w:rsid w:val="00FA1A19"/>
    <w:rsid w:val="00FA1C89"/>
    <w:rsid w:val="00FA1CD1"/>
    <w:rsid w:val="00FA27A6"/>
    <w:rsid w:val="00FA292C"/>
    <w:rsid w:val="00FA2BD8"/>
    <w:rsid w:val="00FA2D95"/>
    <w:rsid w:val="00FA2F77"/>
    <w:rsid w:val="00FA3358"/>
    <w:rsid w:val="00FA34CD"/>
    <w:rsid w:val="00FA368E"/>
    <w:rsid w:val="00FA396C"/>
    <w:rsid w:val="00FA434E"/>
    <w:rsid w:val="00FA4718"/>
    <w:rsid w:val="00FA4764"/>
    <w:rsid w:val="00FA497F"/>
    <w:rsid w:val="00FA5567"/>
    <w:rsid w:val="00FA58D0"/>
    <w:rsid w:val="00FA5AFF"/>
    <w:rsid w:val="00FA5C70"/>
    <w:rsid w:val="00FA5D4F"/>
    <w:rsid w:val="00FA64F5"/>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57A"/>
    <w:rsid w:val="00FB26A2"/>
    <w:rsid w:val="00FB27B4"/>
    <w:rsid w:val="00FB2B2C"/>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63C"/>
    <w:rsid w:val="00FD08C3"/>
    <w:rsid w:val="00FD0982"/>
    <w:rsid w:val="00FD0F7B"/>
    <w:rsid w:val="00FD1266"/>
    <w:rsid w:val="00FD151B"/>
    <w:rsid w:val="00FD17EE"/>
    <w:rsid w:val="00FD1DA2"/>
    <w:rsid w:val="00FD232E"/>
    <w:rsid w:val="00FD39A7"/>
    <w:rsid w:val="00FD3B70"/>
    <w:rsid w:val="00FD4210"/>
    <w:rsid w:val="00FD468F"/>
    <w:rsid w:val="00FD46D3"/>
    <w:rsid w:val="00FD5016"/>
    <w:rsid w:val="00FD53EF"/>
    <w:rsid w:val="00FD55DE"/>
    <w:rsid w:val="00FD5989"/>
    <w:rsid w:val="00FD5BBD"/>
    <w:rsid w:val="00FD5C9F"/>
    <w:rsid w:val="00FD5E05"/>
    <w:rsid w:val="00FD5E6A"/>
    <w:rsid w:val="00FD6149"/>
    <w:rsid w:val="00FD65E7"/>
    <w:rsid w:val="00FD7675"/>
    <w:rsid w:val="00FD7698"/>
    <w:rsid w:val="00FD7BA1"/>
    <w:rsid w:val="00FD7FB1"/>
    <w:rsid w:val="00FE0004"/>
    <w:rsid w:val="00FE03C3"/>
    <w:rsid w:val="00FE0427"/>
    <w:rsid w:val="00FE09C2"/>
    <w:rsid w:val="00FE0C95"/>
    <w:rsid w:val="00FE1615"/>
    <w:rsid w:val="00FE167F"/>
    <w:rsid w:val="00FE1CF6"/>
    <w:rsid w:val="00FE20CF"/>
    <w:rsid w:val="00FE2110"/>
    <w:rsid w:val="00FE2448"/>
    <w:rsid w:val="00FE2494"/>
    <w:rsid w:val="00FE24D4"/>
    <w:rsid w:val="00FE2569"/>
    <w:rsid w:val="00FE3067"/>
    <w:rsid w:val="00FE3240"/>
    <w:rsid w:val="00FE3BF6"/>
    <w:rsid w:val="00FE3ED9"/>
    <w:rsid w:val="00FE423A"/>
    <w:rsid w:val="00FE4287"/>
    <w:rsid w:val="00FE42FF"/>
    <w:rsid w:val="00FE43B4"/>
    <w:rsid w:val="00FE4444"/>
    <w:rsid w:val="00FE4594"/>
    <w:rsid w:val="00FE4C3F"/>
    <w:rsid w:val="00FE4DA8"/>
    <w:rsid w:val="00FE5612"/>
    <w:rsid w:val="00FE59AD"/>
    <w:rsid w:val="00FE5BEA"/>
    <w:rsid w:val="00FE5E9F"/>
    <w:rsid w:val="00FE5ED0"/>
    <w:rsid w:val="00FE63AD"/>
    <w:rsid w:val="00FE686E"/>
    <w:rsid w:val="00FE6FA5"/>
    <w:rsid w:val="00FE7454"/>
    <w:rsid w:val="00FE75EE"/>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52F"/>
    <w:rsid w:val="00FF363B"/>
    <w:rsid w:val="00FF3BD7"/>
    <w:rsid w:val="00FF48D1"/>
    <w:rsid w:val="00FF4A30"/>
    <w:rsid w:val="00FF4C36"/>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3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8D1A57"/>
    <w:pPr>
      <w:spacing w:before="150" w:after="150" w:line="360" w:lineRule="auto"/>
      <w:jc w:val="left"/>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8D1A57"/>
    <w:rPr>
      <w:i/>
      <w:iCs/>
    </w:rPr>
  </w:style>
  <w:style w:type="table" w:customStyle="1" w:styleId="TableGrid1">
    <w:name w:val="Table Grid1"/>
    <w:basedOn w:val="TableNormal"/>
    <w:next w:val="TableGrid"/>
    <w:uiPriority w:val="39"/>
    <w:rsid w:val="00D10907"/>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0FDD"/>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9A0FDD"/>
    <w:rPr>
      <w:b/>
      <w:bCs/>
      <w:i/>
      <w:iCs/>
      <w:spacing w:val="5"/>
    </w:rPr>
  </w:style>
  <w:style w:type="paragraph" w:styleId="Caption">
    <w:name w:val="caption"/>
    <w:basedOn w:val="Normal"/>
    <w:next w:val="Normal"/>
    <w:uiPriority w:val="35"/>
    <w:semiHidden/>
    <w:unhideWhenUsed/>
    <w:qFormat/>
    <w:rsid w:val="009A0FDD"/>
    <w:pPr>
      <w:spacing w:after="200"/>
    </w:pPr>
    <w:rPr>
      <w:i/>
      <w:iCs/>
      <w:color w:val="44546A" w:themeColor="text2"/>
      <w:sz w:val="18"/>
      <w:szCs w:val="18"/>
    </w:rPr>
  </w:style>
  <w:style w:type="character" w:styleId="IntenseEmphasis">
    <w:name w:val="Intense Emphasis"/>
    <w:basedOn w:val="DefaultParagraphFont"/>
    <w:uiPriority w:val="21"/>
    <w:qFormat/>
    <w:rsid w:val="009A0FDD"/>
    <w:rPr>
      <w:i/>
      <w:iCs/>
      <w:color w:val="4472C4" w:themeColor="accent1"/>
    </w:rPr>
  </w:style>
  <w:style w:type="paragraph" w:styleId="IntenseQuote">
    <w:name w:val="Intense Quote"/>
    <w:basedOn w:val="Normal"/>
    <w:next w:val="Normal"/>
    <w:link w:val="IntenseQuoteChar"/>
    <w:uiPriority w:val="30"/>
    <w:qFormat/>
    <w:rsid w:val="009A0FD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A0FDD"/>
    <w:rPr>
      <w:rFonts w:eastAsia="Calibri" w:cs="Calibri"/>
      <w:i/>
      <w:iCs/>
      <w:color w:val="4472C4" w:themeColor="accent1"/>
      <w:sz w:val="24"/>
      <w:szCs w:val="22"/>
      <w:lang w:eastAsia="en-US"/>
    </w:rPr>
  </w:style>
  <w:style w:type="character" w:styleId="IntenseReference">
    <w:name w:val="Intense Reference"/>
    <w:basedOn w:val="DefaultParagraphFont"/>
    <w:uiPriority w:val="32"/>
    <w:qFormat/>
    <w:rsid w:val="009A0FDD"/>
    <w:rPr>
      <w:b/>
      <w:bCs/>
      <w:smallCaps/>
      <w:color w:val="4472C4" w:themeColor="accent1"/>
      <w:spacing w:val="5"/>
    </w:rPr>
  </w:style>
  <w:style w:type="paragraph" w:styleId="NoSpacing">
    <w:name w:val="No Spacing"/>
    <w:uiPriority w:val="1"/>
    <w:qFormat/>
    <w:rsid w:val="009A0FDD"/>
    <w:pPr>
      <w:jc w:val="both"/>
    </w:pPr>
    <w:rPr>
      <w:rFonts w:eastAsia="Calibri" w:cs="Calibri"/>
      <w:sz w:val="24"/>
      <w:szCs w:val="22"/>
      <w:lang w:eastAsia="en-US"/>
    </w:rPr>
  </w:style>
  <w:style w:type="paragraph" w:styleId="Quote">
    <w:name w:val="Quote"/>
    <w:basedOn w:val="Normal"/>
    <w:next w:val="Normal"/>
    <w:link w:val="QuoteChar"/>
    <w:uiPriority w:val="29"/>
    <w:qFormat/>
    <w:rsid w:val="009A0FD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A0FDD"/>
    <w:rPr>
      <w:rFonts w:eastAsia="Calibri" w:cs="Calibri"/>
      <w:i/>
      <w:iCs/>
      <w:color w:val="404040" w:themeColor="text1" w:themeTint="BF"/>
      <w:sz w:val="24"/>
      <w:szCs w:val="22"/>
      <w:lang w:eastAsia="en-US"/>
    </w:rPr>
  </w:style>
  <w:style w:type="character" w:styleId="SubtleEmphasis">
    <w:name w:val="Subtle Emphasis"/>
    <w:basedOn w:val="DefaultParagraphFont"/>
    <w:uiPriority w:val="19"/>
    <w:qFormat/>
    <w:rsid w:val="009A0FDD"/>
    <w:rPr>
      <w:i/>
      <w:iCs/>
      <w:color w:val="404040" w:themeColor="text1" w:themeTint="BF"/>
    </w:rPr>
  </w:style>
  <w:style w:type="character" w:styleId="SubtleReference">
    <w:name w:val="Subtle Reference"/>
    <w:basedOn w:val="DefaultParagraphFont"/>
    <w:uiPriority w:val="31"/>
    <w:qFormat/>
    <w:rsid w:val="009A0FDD"/>
    <w:rPr>
      <w:smallCaps/>
      <w:color w:val="5A5A5A" w:themeColor="text1" w:themeTint="A5"/>
    </w:rPr>
  </w:style>
  <w:style w:type="paragraph" w:styleId="Title">
    <w:name w:val="Title"/>
    <w:basedOn w:val="Normal"/>
    <w:next w:val="Normal"/>
    <w:link w:val="TitleChar"/>
    <w:uiPriority w:val="10"/>
    <w:qFormat/>
    <w:rsid w:val="009A0FD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FDD"/>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9A0FDD"/>
    <w:pPr>
      <w:keepLines/>
      <w:framePr w:dropCap="drop" w:lines="0" w:wrap="auto" w:vAnchor="margin"/>
      <w:spacing w:before="240" w:line="240" w:lineRule="auto"/>
      <w:outlineLvl w:val="9"/>
    </w:pPr>
    <w:rPr>
      <w:rFonts w:asciiTheme="majorHAnsi" w:eastAsiaTheme="majorEastAsia" w:hAnsiTheme="majorHAnsi" w:cstheme="majorBidi"/>
      <w:b w:val="0"/>
      <w:color w:val="2F5496" w:themeColor="accent1" w:themeShade="BF"/>
      <w:positio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0</TotalTime>
  <Pages>15</Pages>
  <Words>8464</Words>
  <Characters>48245</Characters>
  <Application>Microsoft Office Word</Application>
  <DocSecurity>4</DocSecurity>
  <Lines>402</Lines>
  <Paragraphs>113</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56596</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2</cp:revision>
  <cp:lastPrinted>2026-08-07T08:26:00Z</cp:lastPrinted>
  <dcterms:created xsi:type="dcterms:W3CDTF">2026-08-27T14:37:00Z</dcterms:created>
  <dcterms:modified xsi:type="dcterms:W3CDTF">2026-08-27T14:37:00Z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